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D3761C" w14:textId="77777777" w:rsidR="004D334D" w:rsidRPr="004D334D" w:rsidRDefault="004D334D" w:rsidP="004D334D">
      <w:pPr>
        <w:jc w:val="center"/>
      </w:pPr>
      <w:r w:rsidRPr="004D334D">
        <w:rPr>
          <w:b/>
          <w:bCs/>
        </w:rPr>
        <w:t>PHỤ LỤC</w:t>
      </w:r>
    </w:p>
    <w:p w14:paraId="6566FAF1" w14:textId="77777777" w:rsidR="004D334D" w:rsidRDefault="004D334D" w:rsidP="004D334D">
      <w:pPr>
        <w:jc w:val="center"/>
        <w:rPr>
          <w:i/>
          <w:iCs/>
        </w:rPr>
      </w:pPr>
      <w:r w:rsidRPr="004D334D">
        <w:rPr>
          <w:i/>
          <w:iCs/>
        </w:rPr>
        <w:t>(Kèm theo Nghị định số 59/2018/NĐ-CP ngày 20 tháng 4 năm 2018 của Chính phủ)</w:t>
      </w:r>
    </w:p>
    <w:p w14:paraId="45CFEDA9" w14:textId="77777777" w:rsidR="004D334D" w:rsidRPr="004D334D" w:rsidRDefault="004D334D" w:rsidP="004D334D">
      <w:pPr>
        <w:jc w:val="center"/>
      </w:pP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5508"/>
      </w:tblGrid>
      <w:tr w:rsidR="004D334D" w:rsidRPr="004D334D" w14:paraId="25D9F37C" w14:textId="77777777" w:rsidTr="004D334D">
        <w:trPr>
          <w:tblCellSpacing w:w="0" w:type="dxa"/>
        </w:trPr>
        <w:tc>
          <w:tcPr>
            <w:tcW w:w="33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5E989" w14:textId="77777777" w:rsidR="004D334D" w:rsidRPr="004D334D" w:rsidRDefault="004D334D" w:rsidP="004D334D">
            <w:pPr>
              <w:jc w:val="center"/>
            </w:pPr>
            <w:r w:rsidRPr="004D334D">
              <w:rPr>
                <w:b/>
                <w:bCs/>
              </w:rPr>
              <w:t>TÊN DOANH NGHIỆP</w:t>
            </w:r>
            <w:r w:rsidRPr="004D334D">
              <w:rPr>
                <w:b/>
                <w:bCs/>
              </w:rPr>
              <w:br/>
              <w:t>-------</w:t>
            </w:r>
          </w:p>
        </w:tc>
        <w:tc>
          <w:tcPr>
            <w:tcW w:w="55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CFB84" w14:textId="77777777" w:rsidR="004D334D" w:rsidRPr="004D334D" w:rsidRDefault="004D334D" w:rsidP="004D334D">
            <w:pPr>
              <w:jc w:val="center"/>
            </w:pPr>
            <w:r w:rsidRPr="004D334D">
              <w:rPr>
                <w:b/>
                <w:bCs/>
              </w:rPr>
              <w:t>CỘNG HÒA XÃ HỘI CHỦ NGHĨA VIỆT NAM</w:t>
            </w:r>
            <w:r w:rsidRPr="004D334D">
              <w:rPr>
                <w:b/>
                <w:bCs/>
              </w:rPr>
              <w:br/>
              <w:t>Độc lập - Tự do - Hạnh phúc</w:t>
            </w:r>
            <w:r w:rsidRPr="004D334D">
              <w:rPr>
                <w:b/>
                <w:bCs/>
              </w:rPr>
              <w:br/>
              <w:t>---------------</w:t>
            </w:r>
          </w:p>
        </w:tc>
      </w:tr>
      <w:tr w:rsidR="004D334D" w:rsidRPr="004D334D" w14:paraId="2D6FC93B" w14:textId="77777777" w:rsidTr="004D334D">
        <w:trPr>
          <w:tblCellSpacing w:w="0" w:type="dxa"/>
        </w:trPr>
        <w:tc>
          <w:tcPr>
            <w:tcW w:w="33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EB1B1" w14:textId="77777777" w:rsidR="004D334D" w:rsidRPr="004D334D" w:rsidRDefault="004D334D" w:rsidP="004D334D"/>
        </w:tc>
        <w:tc>
          <w:tcPr>
            <w:tcW w:w="55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39E62" w14:textId="77777777" w:rsidR="004D334D" w:rsidRPr="004D334D" w:rsidRDefault="004D334D" w:rsidP="004D334D">
            <w:pPr>
              <w:jc w:val="center"/>
            </w:pPr>
            <w:r w:rsidRPr="004D334D">
              <w:rPr>
                <w:i/>
                <w:iCs/>
              </w:rPr>
              <w:t>……., ngày …</w:t>
            </w:r>
            <w:proofErr w:type="gramStart"/>
            <w:r w:rsidRPr="004D334D">
              <w:rPr>
                <w:i/>
                <w:iCs/>
              </w:rPr>
              <w:t>…..</w:t>
            </w:r>
            <w:proofErr w:type="gramEnd"/>
            <w:r w:rsidRPr="004D334D">
              <w:rPr>
                <w:i/>
                <w:iCs/>
              </w:rPr>
              <w:t xml:space="preserve"> tháng ……. năm……</w:t>
            </w:r>
          </w:p>
        </w:tc>
      </w:tr>
    </w:tbl>
    <w:p w14:paraId="4A3B4EFC" w14:textId="77777777" w:rsidR="004D334D" w:rsidRDefault="004D334D" w:rsidP="004D334D">
      <w:pPr>
        <w:jc w:val="center"/>
        <w:rPr>
          <w:b/>
          <w:bCs/>
        </w:rPr>
      </w:pPr>
      <w:bookmarkStart w:id="0" w:name="chuong_pl_1_name"/>
    </w:p>
    <w:p w14:paraId="348795AE" w14:textId="36BEA135" w:rsidR="004D334D" w:rsidRPr="004D334D" w:rsidRDefault="004D334D" w:rsidP="004D334D">
      <w:pPr>
        <w:jc w:val="center"/>
      </w:pPr>
      <w:r w:rsidRPr="004D334D">
        <w:rPr>
          <w:b/>
          <w:bCs/>
        </w:rPr>
        <w:t>ĐƠN ĐỀ NGHỊ</w:t>
      </w:r>
      <w:bookmarkEnd w:id="0"/>
    </w:p>
    <w:p w14:paraId="5086055C" w14:textId="1C5FFAE1" w:rsidR="004D334D" w:rsidRPr="004D334D" w:rsidRDefault="004D334D" w:rsidP="004D334D">
      <w:r w:rsidRPr="004D334D">
        <w:t>Kính gửi: Chi cục Hải quan...</w:t>
      </w:r>
      <w:r w:rsidR="00564322">
        <w:t xml:space="preserve">.............. </w:t>
      </w:r>
      <w:r w:rsidRPr="004D334D">
        <w:t>thuộc Cục Hải quan tỉnh, thành phố…</w:t>
      </w:r>
      <w:r w:rsidR="00564322">
        <w:t>………………….</w:t>
      </w:r>
    </w:p>
    <w:p w14:paraId="40886966" w14:textId="36355B33" w:rsidR="004D334D" w:rsidRPr="004D334D" w:rsidRDefault="004D334D" w:rsidP="004D334D">
      <w:r w:rsidRPr="004D334D">
        <w:t>Tên doanh nghiệp……………………………….…………</w:t>
      </w:r>
      <w:proofErr w:type="gramStart"/>
      <w:r w:rsidRPr="004D334D">
        <w:t>…..</w:t>
      </w:r>
      <w:proofErr w:type="gramEnd"/>
      <w:r w:rsidRPr="004D334D">
        <w:t>; mã số doanh nghiệp:………</w:t>
      </w:r>
      <w:r w:rsidR="00564322">
        <w:t>….</w:t>
      </w:r>
    </w:p>
    <w:p w14:paraId="4C4032C3" w14:textId="77777777" w:rsidR="004D334D" w:rsidRPr="004D334D" w:rsidRDefault="004D334D" w:rsidP="004D334D">
      <w:r w:rsidRPr="004D334D">
        <w:t xml:space="preserve">Địa </w:t>
      </w:r>
      <w:proofErr w:type="gramStart"/>
      <w:r w:rsidRPr="004D334D">
        <w:t>chỉ:…</w:t>
      </w:r>
      <w:proofErr w:type="gramEnd"/>
      <w:r w:rsidRPr="004D334D">
        <w:t>…………………………………………………………………………………………..</w:t>
      </w:r>
    </w:p>
    <w:p w14:paraId="55E85255" w14:textId="77777777" w:rsidR="004D334D" w:rsidRPr="004D334D" w:rsidRDefault="004D334D" w:rsidP="004D334D">
      <w:r w:rsidRPr="004D334D">
        <w:t>Căn cứ Điều 43 Nghị định số.../2018/NĐ-CP ngày tháng năm 2018 của Chính phủ, Công ty đề nghị được:</w:t>
      </w:r>
    </w:p>
    <w:p w14:paraId="4CAB6B82" w14:textId="77777777" w:rsidR="004D334D" w:rsidRPr="004D334D" w:rsidRDefault="004D334D" w:rsidP="004D334D">
      <w:r w:rsidRPr="004D334D">
        <w:t>- Chuyển tải lưu kho: □</w:t>
      </w:r>
    </w:p>
    <w:p w14:paraId="674831E4" w14:textId="77777777" w:rsidR="004D334D" w:rsidRPr="004D334D" w:rsidRDefault="004D334D" w:rsidP="004D334D">
      <w:r w:rsidRPr="004D334D">
        <w:t>- Chia tách lô hàng: □</w:t>
      </w:r>
    </w:p>
    <w:p w14:paraId="57AEE599" w14:textId="77777777" w:rsidR="004D334D" w:rsidRPr="004D334D" w:rsidRDefault="004D334D" w:rsidP="004D334D">
      <w:r w:rsidRPr="004D334D">
        <w:t>- Thay đổi phương thức vận chuyển phương tiện vận tải: □</w:t>
      </w:r>
    </w:p>
    <w:p w14:paraId="6BAAFC64" w14:textId="77777777" w:rsidR="004D334D" w:rsidRPr="004D334D" w:rsidRDefault="004D334D" w:rsidP="004D334D">
      <w:r w:rsidRPr="004D334D">
        <w:t>- Đóng chung container, chung phương tiện chứa hàng với hàng xuất khẩu: □</w:t>
      </w:r>
    </w:p>
    <w:p w14:paraId="19A1720E" w14:textId="2C2B47E0" w:rsidR="004D334D" w:rsidRPr="004D334D" w:rsidRDefault="004D334D" w:rsidP="004D334D">
      <w:r w:rsidRPr="004D334D">
        <w:t>- Địa điểm, thời gian:</w:t>
      </w:r>
      <w:r>
        <w:t xml:space="preserve"> </w:t>
      </w:r>
      <w:r w:rsidRPr="004D334D">
        <w:t>□</w:t>
      </w:r>
    </w:p>
    <w:p w14:paraId="61A141F3" w14:textId="77777777" w:rsidR="004D334D" w:rsidRDefault="004D334D" w:rsidP="004D334D">
      <w:r w:rsidRPr="004D334D">
        <w:t>Công ty………</w:t>
      </w:r>
      <w:proofErr w:type="gramStart"/>
      <w:r w:rsidRPr="004D334D">
        <w:t>….cam</w:t>
      </w:r>
      <w:proofErr w:type="gramEnd"/>
      <w:r w:rsidRPr="004D334D">
        <w:t xml:space="preserve"> kết thực hiện theo đúng quy định tại Điều 43 Nghị định số ………./2018/NĐ-CP ngày tháng năm 2018 của Chính phủ./.</w:t>
      </w:r>
    </w:p>
    <w:p w14:paraId="01DB0D39" w14:textId="77777777" w:rsidR="004D334D" w:rsidRPr="004D334D" w:rsidRDefault="004D334D" w:rsidP="004D334D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4D334D" w:rsidRPr="004D334D" w14:paraId="5EF36B3C" w14:textId="77777777" w:rsidTr="004D334D">
        <w:trPr>
          <w:tblCellSpacing w:w="0" w:type="dxa"/>
        </w:trPr>
        <w:tc>
          <w:tcPr>
            <w:tcW w:w="2500" w:type="pct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6BF055" w14:textId="77777777" w:rsidR="004D334D" w:rsidRPr="004D334D" w:rsidRDefault="004D334D" w:rsidP="004D334D">
            <w:pPr>
              <w:jc w:val="center"/>
            </w:pPr>
            <w:r w:rsidRPr="004D334D">
              <w:rPr>
                <w:b/>
                <w:bCs/>
              </w:rPr>
              <w:t>PHÊ DUYỆT CỦA CHI CỤC HẢI QUAN</w:t>
            </w:r>
          </w:p>
        </w:tc>
        <w:tc>
          <w:tcPr>
            <w:tcW w:w="2500" w:type="pct"/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EF9352" w14:textId="77777777" w:rsidR="004D334D" w:rsidRPr="004D334D" w:rsidRDefault="004D334D" w:rsidP="004D334D">
            <w:pPr>
              <w:jc w:val="center"/>
            </w:pPr>
            <w:r w:rsidRPr="004D334D">
              <w:rPr>
                <w:b/>
                <w:bCs/>
              </w:rPr>
              <w:t>GIÁM ĐỐC DOANH NGHIỆP</w:t>
            </w:r>
            <w:r w:rsidRPr="004D334D">
              <w:rPr>
                <w:b/>
                <w:bCs/>
              </w:rPr>
              <w:br/>
            </w:r>
            <w:r w:rsidRPr="004D334D">
              <w:rPr>
                <w:i/>
                <w:iCs/>
              </w:rPr>
              <w:t>(Ký, ghi rõ họ tên, đóng dấu)</w:t>
            </w:r>
          </w:p>
        </w:tc>
      </w:tr>
    </w:tbl>
    <w:p w14:paraId="5B452F7D" w14:textId="72EFB0B5" w:rsidR="00542D2D" w:rsidRPr="0048566E" w:rsidRDefault="00542D2D" w:rsidP="0048566E"/>
    <w:sectPr w:rsidR="00542D2D" w:rsidRPr="004856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CCA29E" w14:textId="77777777" w:rsidR="00540AB1" w:rsidRDefault="00540AB1" w:rsidP="00B038FE">
      <w:pPr>
        <w:spacing w:after="0" w:line="240" w:lineRule="auto"/>
      </w:pPr>
      <w:r>
        <w:separator/>
      </w:r>
    </w:p>
  </w:endnote>
  <w:endnote w:type="continuationSeparator" w:id="0">
    <w:p w14:paraId="467B86DC" w14:textId="77777777" w:rsidR="00540AB1" w:rsidRDefault="00540AB1" w:rsidP="00B03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E051BB" w14:textId="77777777" w:rsidR="00540AB1" w:rsidRDefault="00540AB1" w:rsidP="00B038FE">
      <w:pPr>
        <w:spacing w:after="0" w:line="240" w:lineRule="auto"/>
      </w:pPr>
      <w:r>
        <w:separator/>
      </w:r>
    </w:p>
  </w:footnote>
  <w:footnote w:type="continuationSeparator" w:id="0">
    <w:p w14:paraId="5017F66D" w14:textId="77777777" w:rsidR="00540AB1" w:rsidRDefault="00540AB1" w:rsidP="00B038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534DF"/>
    <w:rsid w:val="000613C7"/>
    <w:rsid w:val="00146B42"/>
    <w:rsid w:val="002B26A8"/>
    <w:rsid w:val="004144BE"/>
    <w:rsid w:val="00476226"/>
    <w:rsid w:val="0048566E"/>
    <w:rsid w:val="004D334D"/>
    <w:rsid w:val="00540AB1"/>
    <w:rsid w:val="00542D2D"/>
    <w:rsid w:val="00564322"/>
    <w:rsid w:val="005F00BC"/>
    <w:rsid w:val="006A0ED8"/>
    <w:rsid w:val="006D7A46"/>
    <w:rsid w:val="00796241"/>
    <w:rsid w:val="008035DB"/>
    <w:rsid w:val="00920450"/>
    <w:rsid w:val="009635B7"/>
    <w:rsid w:val="009871AB"/>
    <w:rsid w:val="00A57462"/>
    <w:rsid w:val="00A65F93"/>
    <w:rsid w:val="00B038FE"/>
    <w:rsid w:val="00B50CC5"/>
    <w:rsid w:val="00B86478"/>
    <w:rsid w:val="00BD4966"/>
    <w:rsid w:val="00BE2258"/>
    <w:rsid w:val="00DC4731"/>
    <w:rsid w:val="00E84F2A"/>
    <w:rsid w:val="00EE2E8A"/>
    <w:rsid w:val="00FE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22E5C20"/>
  <w15:chartTrackingRefBased/>
  <w15:docId w15:val="{71B65FA8-4C3D-4183-9172-4590FB5EE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6E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6B42"/>
    <w:pPr>
      <w:keepNext/>
      <w:keepLines/>
      <w:spacing w:before="360" w:after="80" w:line="240" w:lineRule="auto"/>
      <w:jc w:val="center"/>
      <w:outlineLvl w:val="0"/>
    </w:pPr>
    <w:rPr>
      <w:rFonts w:eastAsiaTheme="majorEastAsia" w:cstheme="majorBidi"/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6B42"/>
    <w:pPr>
      <w:keepNext/>
      <w:keepLines/>
      <w:spacing w:before="160" w:after="80" w:line="240" w:lineRule="auto"/>
      <w:outlineLvl w:val="1"/>
    </w:pPr>
    <w:rPr>
      <w:rFonts w:eastAsiaTheme="majorEastAsia" w:cstheme="majorBidi"/>
      <w:b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B42"/>
    <w:rPr>
      <w:rFonts w:ascii="Times New Roman" w:eastAsiaTheme="majorEastAsia" w:hAnsi="Times New Roman" w:cstheme="majorBidi"/>
      <w:b/>
      <w:sz w:val="24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6B42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8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8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8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8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8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8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6B42"/>
    <w:rPr>
      <w:rFonts w:cs="Times New Roman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146B42"/>
    <w:rPr>
      <w:rFonts w:ascii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8FE"/>
  </w:style>
  <w:style w:type="paragraph" w:styleId="Footer">
    <w:name w:val="footer"/>
    <w:basedOn w:val="Normal"/>
    <w:link w:val="FooterChar"/>
    <w:uiPriority w:val="99"/>
    <w:unhideWhenUsed/>
    <w:rsid w:val="00B038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8FE"/>
  </w:style>
  <w:style w:type="paragraph" w:styleId="NoSpacing">
    <w:name w:val="No Spacing"/>
    <w:uiPriority w:val="1"/>
    <w:qFormat/>
    <w:rsid w:val="00B038FE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03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919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File%20l&#224;m%20vi&#7879;c%20UNI\UNI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ac12362-bb60-4433-b583-9ee76727a38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5F2EF2C6645F4CAA8445EAC09AE666" ma:contentTypeVersion="6" ma:contentTypeDescription="Create a new document." ma:contentTypeScope="" ma:versionID="de3bf952446e2b77a2e9645432a89ec9">
  <xsd:schema xmlns:xsd="http://www.w3.org/2001/XMLSchema" xmlns:xs="http://www.w3.org/2001/XMLSchema" xmlns:p="http://schemas.microsoft.com/office/2006/metadata/properties" xmlns:ns3="7ac12362-bb60-4433-b583-9ee76727a389" targetNamespace="http://schemas.microsoft.com/office/2006/metadata/properties" ma:root="true" ma:fieldsID="853c226b0349546f9ecb83d15ee555b8" ns3:_="">
    <xsd:import namespace="7ac12362-bb60-4433-b583-9ee76727a38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c12362-bb60-4433-b583-9ee76727a38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8C5D93-AE42-458C-8FE8-490108307919}">
  <ds:schemaRefs>
    <ds:schemaRef ds:uri="http://schemas.microsoft.com/office/2006/metadata/properties"/>
    <ds:schemaRef ds:uri="http://purl.org/dc/terms/"/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7ac12362-bb60-4433-b583-9ee76727a389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6F123EB-A462-408E-85F7-EFF46E6B4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E6BEAF-A091-4914-9450-E7C1C7A569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c12362-bb60-4433-b583-9ee76727a3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 Letterhead Template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 customs consulting</dc:title>
  <dc:subject/>
  <dc:creator>Admin</dc:creator>
  <cp:keywords/>
  <dc:description/>
  <cp:lastModifiedBy>Trinh Thanh Dat</cp:lastModifiedBy>
  <cp:revision>2</cp:revision>
  <dcterms:created xsi:type="dcterms:W3CDTF">2024-11-26T02:47:00Z</dcterms:created>
  <dcterms:modified xsi:type="dcterms:W3CDTF">2024-11-26T02:47:00Z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0x010100825F2EF2C6645F4CAA8445EAC09AE666</vt:lpwstr>
  </property>
</Properties>
</file>