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C81371" w:rsidR="001D4AF2" w:rsidP="001D4AF2" w:rsidRDefault="001D4AF2" w14:paraId="473AC5C4" w14:textId="36FD6AF4">
      <w:pPr>
        <w:spacing w:after="0" w:line="240" w:lineRule="auto"/>
        <w:ind w:left="5760" w:firstLine="720"/>
        <w:rPr>
          <w:rFonts w:eastAsia="Times New Roman"/>
          <w:sz w:val="26"/>
          <w:szCs w:val="26"/>
          <w:lang w:val="pt-BR"/>
        </w:rPr>
      </w:pPr>
      <w:proofErr w:type="gramStart"/>
      <w:r w:rsidRPr="00C81371">
        <w:rPr>
          <w:rFonts w:eastAsia="Times New Roman"/>
          <w:sz w:val="26"/>
          <w:szCs w:val="26"/>
        </w:rPr>
        <w:t>Form</w:t>
      </w:r>
      <w:proofErr w:type="gramEnd"/>
      <w:r w:rsidRPr="00C81371">
        <w:rPr>
          <w:rFonts w:eastAsia="Times New Roman"/>
          <w:sz w:val="26"/>
          <w:szCs w:val="26"/>
        </w:rPr>
        <w:t xml:space="preserve"> No. 1:</w:t>
      </w:r>
    </w:p>
    <w:p w:rsidR="001D4AF2" w:rsidP="001D4AF2" w:rsidRDefault="001D4AF2" w14:paraId="6C14BADB" w14:textId="77777777">
      <w:pPr>
        <w:spacing w:after="0" w:line="240" w:lineRule="auto"/>
        <w:jc w:val="center"/>
        <w:rPr>
          <w:rFonts w:eastAsia="Times New Roman"/>
          <w:b/>
          <w:sz w:val="28"/>
          <w:szCs w:val="28"/>
          <w:lang w:val="pt-BR"/>
        </w:rPr>
      </w:pPr>
    </w:p>
    <w:p w:rsidRPr="00C81371" w:rsidR="001D4AF2" w:rsidP="001D4AF2" w:rsidRDefault="001D4AF2" w14:paraId="34C1D73B" w14:textId="346D9C5F">
      <w:pPr>
        <w:spacing w:after="0" w:line="240" w:lineRule="auto"/>
        <w:jc w:val="center"/>
        <w:rPr>
          <w:rFonts w:eastAsia="Times New Roman"/>
          <w:b/>
          <w:sz w:val="28"/>
          <w:szCs w:val="28"/>
          <w:lang w:val="pt-BR"/>
        </w:rPr>
      </w:pPr>
      <w:r w:rsidRPr="00C81371">
        <w:rPr>
          <w:rFonts w:eastAsia="Times New Roman"/>
          <w:b/>
          <w:sz w:val="28"/>
          <w:szCs w:val="28"/>
        </w:rPr>
        <w:t>NOTICE OF RECEIPT ISSUANCE</w:t>
      </w:r>
    </w:p>
    <w:p w:rsidRPr="00C81371" w:rsidR="001D4AF2" w:rsidP="001D4AF2" w:rsidRDefault="001D4AF2" w14:paraId="0B6AC2E9" w14:textId="77777777">
      <w:pPr>
        <w:spacing w:after="0" w:line="240" w:lineRule="auto"/>
        <w:jc w:val="center"/>
        <w:rPr>
          <w:rFonts w:eastAsia="Times New Roman"/>
          <w:b/>
          <w:sz w:val="28"/>
          <w:szCs w:val="28"/>
          <w:lang w:val="pt-BR"/>
        </w:rPr>
      </w:pPr>
      <w:r w:rsidRPr="00C81371">
        <w:rPr>
          <w:rFonts w:eastAsia="Times New Roman"/>
          <w:b/>
          <w:sz w:val="28"/>
          <w:szCs w:val="28"/>
        </w:rPr>
        <w:t>(.....)</w:t>
      </w:r>
    </w:p>
    <w:p w:rsidRPr="00C81371" w:rsidR="001D4AF2" w:rsidP="001D4AF2" w:rsidRDefault="001D4AF2" w14:paraId="19C41B45" w14:textId="77777777">
      <w:pPr>
        <w:spacing w:after="0" w:line="240" w:lineRule="auto"/>
        <w:jc w:val="center"/>
        <w:rPr>
          <w:rFonts w:eastAsia="Times New Roman"/>
          <w:i/>
          <w:sz w:val="28"/>
          <w:szCs w:val="28"/>
          <w:lang w:val="pt-BR"/>
        </w:rPr>
      </w:pPr>
    </w:p>
    <w:p w:rsidRPr="00C81371" w:rsidR="001D4AF2" w:rsidP="001D4AF2" w:rsidRDefault="001D4AF2" w14:paraId="1356E981" w14:textId="77777777">
      <w:pPr>
        <w:spacing w:after="0" w:line="240" w:lineRule="auto"/>
        <w:rPr>
          <w:rFonts w:eastAsia="Times New Roman"/>
          <w:sz w:val="26"/>
          <w:szCs w:val="26"/>
          <w:lang w:val="pt-BR"/>
        </w:rPr>
      </w:pPr>
      <w:r w:rsidRPr="00C81371">
        <w:rPr>
          <w:rFonts w:eastAsia="Times New Roman"/>
          <w:b/>
          <w:sz w:val="26"/>
          <w:szCs w:val="26"/>
        </w:rPr>
        <w:t xml:space="preserve">1. Name of the Receipt Issuer (Company A): </w:t>
      </w:r>
      <w:r w:rsidRPr="00C81371">
        <w:rPr>
          <w:rFonts w:eastAsia="Times New Roman"/>
          <w:sz w:val="26"/>
          <w:szCs w:val="26"/>
        </w:rPr>
        <w:t>.................................................</w:t>
      </w:r>
    </w:p>
    <w:p w:rsidRPr="00C81371" w:rsidR="001D4AF2" w:rsidP="001D4AF2" w:rsidRDefault="001D4AF2" w14:paraId="0848BFA0" w14:textId="77777777">
      <w:pPr>
        <w:spacing w:after="0" w:line="240" w:lineRule="auto"/>
        <w:rPr>
          <w:rFonts w:eastAsia="Times New Roman"/>
          <w:sz w:val="26"/>
          <w:szCs w:val="26"/>
          <w:lang w:val="pt-BR"/>
        </w:rPr>
      </w:pPr>
      <w:r w:rsidRPr="00C81371">
        <w:rPr>
          <w:rFonts w:eastAsia="Times New Roman"/>
          <w:b/>
          <w:sz w:val="26"/>
          <w:szCs w:val="26"/>
        </w:rPr>
        <w:t xml:space="preserve">2. Tax code: </w:t>
      </w:r>
      <w:r w:rsidRPr="00C81371">
        <w:rPr>
          <w:rFonts w:eastAsia="Times New Roman"/>
          <w:sz w:val="26"/>
          <w:szCs w:val="26"/>
        </w:rPr>
        <w:t>...................................................................................................................</w:t>
      </w:r>
    </w:p>
    <w:p w:rsidRPr="00C81371" w:rsidR="001D4AF2" w:rsidP="001D4AF2" w:rsidRDefault="001D4AF2" w14:paraId="69EC14B8" w14:textId="77777777">
      <w:pPr>
        <w:spacing w:after="0" w:line="240" w:lineRule="auto"/>
        <w:rPr>
          <w:rFonts w:eastAsia="Times New Roman"/>
          <w:sz w:val="26"/>
          <w:szCs w:val="26"/>
          <w:lang w:val="pt-BR"/>
        </w:rPr>
      </w:pPr>
      <w:r w:rsidRPr="00C81371">
        <w:rPr>
          <w:rFonts w:eastAsia="Times New Roman"/>
          <w:b/>
          <w:sz w:val="26"/>
          <w:szCs w:val="26"/>
        </w:rPr>
        <w:t xml:space="preserve">3. </w:t>
      </w:r>
      <w:r w:rsidRPr="00C81371">
        <w:rPr>
          <w:rFonts w:hint="eastAsia" w:eastAsia="Times New Roman"/>
          <w:b/>
          <w:sz w:val="26"/>
          <w:szCs w:val="26"/>
        </w:rPr>
        <w:t xml:space="preserve"> Head Office Address:</w:t>
      </w:r>
      <w:r w:rsidRPr="00C81371">
        <w:rPr>
          <w:rFonts w:eastAsia="Times New Roman"/>
          <w:sz w:val="26"/>
          <w:szCs w:val="26"/>
        </w:rPr>
        <w:t>....................................................................................................</w:t>
      </w:r>
    </w:p>
    <w:p w:rsidRPr="00C81371" w:rsidR="001D4AF2" w:rsidP="001D4AF2" w:rsidRDefault="001D4AF2" w14:paraId="20E3CE82" w14:textId="77777777">
      <w:pPr>
        <w:spacing w:after="0" w:line="240" w:lineRule="auto"/>
        <w:rPr>
          <w:rFonts w:eastAsia="Times New Roman"/>
          <w:sz w:val="26"/>
          <w:szCs w:val="26"/>
          <w:lang w:val="pt-BR"/>
        </w:rPr>
      </w:pPr>
      <w:r w:rsidRPr="00C81371">
        <w:rPr>
          <w:rFonts w:eastAsia="Times New Roman"/>
          <w:b/>
          <w:sz w:val="26"/>
          <w:szCs w:val="26"/>
        </w:rPr>
        <w:t>4. Phone:</w:t>
      </w:r>
      <w:r w:rsidRPr="00C81371">
        <w:rPr>
          <w:rFonts w:eastAsia="Times New Roman"/>
          <w:sz w:val="26"/>
          <w:szCs w:val="26"/>
        </w:rPr>
        <w:t>....................................................................................................................</w:t>
      </w:r>
    </w:p>
    <w:p w:rsidRPr="00C81371" w:rsidR="001D4AF2" w:rsidP="001D4AF2" w:rsidRDefault="001D4AF2" w14:paraId="5E7607C6" w14:textId="77777777">
      <w:pPr>
        <w:spacing w:after="0" w:line="240" w:lineRule="auto"/>
        <w:rPr>
          <w:rFonts w:eastAsia="Times New Roman"/>
          <w:b/>
          <w:sz w:val="26"/>
          <w:szCs w:val="26"/>
          <w:lang w:val="pt-BR"/>
        </w:rPr>
      </w:pPr>
      <w:r w:rsidRPr="00C81371">
        <w:rPr>
          <w:rFonts w:eastAsia="Times New Roman"/>
          <w:b/>
          <w:sz w:val="26"/>
          <w:szCs w:val="26"/>
        </w:rPr>
        <w:t>5. Type of issuance receipt:</w:t>
      </w:r>
    </w:p>
    <w:p w:rsidRPr="00C81371" w:rsidR="001D4AF2" w:rsidP="001D4AF2" w:rsidRDefault="001D4AF2" w14:paraId="711519C2" w14:textId="77777777">
      <w:pPr>
        <w:spacing w:after="0" w:line="240" w:lineRule="auto"/>
        <w:rPr>
          <w:rFonts w:eastAsia="Times New Roman"/>
          <w:sz w:val="26"/>
          <w:szCs w:val="26"/>
          <w:lang w:val="pt-BR"/>
        </w:rPr>
      </w:pPr>
    </w:p>
    <w:tbl>
      <w:tblPr>
        <w:tblW w:w="9521" w:type="dxa"/>
        <w:tblInd w:w="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154"/>
        <w:gridCol w:w="1431"/>
        <w:gridCol w:w="1502"/>
        <w:gridCol w:w="1486"/>
        <w:gridCol w:w="2129"/>
      </w:tblGrid>
      <w:tr w:rsidRPr="00C81371" w:rsidR="001D4AF2" w:rsidTr="00646939" w14:paraId="63A2C05E" w14:textId="77777777">
        <w:trPr>
          <w:trHeight w:val="767"/>
        </w:trPr>
        <w:tc>
          <w:tcPr>
            <w:tcW w:w="819" w:type="dxa"/>
            <w:vMerge w:val="restart"/>
            <w:vAlign w:val="center"/>
          </w:tcPr>
          <w:p w:rsidRPr="00C81371" w:rsidR="001D4AF2" w:rsidP="00646939" w:rsidRDefault="001D4AF2" w14:paraId="518A17B8" w14:textId="77777777">
            <w:pPr>
              <w:spacing w:after="120" w:line="240" w:lineRule="auto"/>
              <w:jc w:val="center"/>
              <w:rPr>
                <w:rFonts w:eastAsia="Times New Roman"/>
                <w:b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sz w:val="28"/>
                <w:szCs w:val="28"/>
              </w:rPr>
              <w:t>STT</w:t>
            </w:r>
          </w:p>
        </w:tc>
        <w:tc>
          <w:tcPr>
            <w:tcW w:w="2154" w:type="dxa"/>
            <w:vMerge w:val="restart"/>
            <w:vAlign w:val="center"/>
          </w:tcPr>
          <w:p w:rsidRPr="00C81371" w:rsidR="001D4AF2" w:rsidP="00646939" w:rsidRDefault="001D4AF2" w14:paraId="39BCCB94" w14:textId="7777777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bCs/>
                <w:sz w:val="28"/>
                <w:szCs w:val="28"/>
              </w:rPr>
              <w:t>Name</w:t>
            </w:r>
          </w:p>
          <w:p w:rsidRPr="00C81371" w:rsidR="001D4AF2" w:rsidP="00646939" w:rsidRDefault="001D4AF2" w14:paraId="1ADACF86" w14:textId="7777777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bCs/>
                <w:sz w:val="28"/>
                <w:szCs w:val="28"/>
              </w:rPr>
              <w:t>Receipt</w:t>
            </w:r>
          </w:p>
        </w:tc>
        <w:tc>
          <w:tcPr>
            <w:tcW w:w="1431" w:type="dxa"/>
            <w:vMerge w:val="restart"/>
            <w:vAlign w:val="center"/>
          </w:tcPr>
          <w:p w:rsidRPr="00C81371" w:rsidR="001D4AF2" w:rsidP="00646939" w:rsidRDefault="001D4AF2" w14:paraId="57580A97" w14:textId="77777777">
            <w:pPr>
              <w:spacing w:after="12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bCs/>
                <w:sz w:val="28"/>
                <w:szCs w:val="28"/>
              </w:rPr>
              <w:t>Denominator</w:t>
            </w:r>
          </w:p>
        </w:tc>
        <w:tc>
          <w:tcPr>
            <w:tcW w:w="1502" w:type="dxa"/>
            <w:vMerge w:val="restart"/>
            <w:vAlign w:val="center"/>
          </w:tcPr>
          <w:p w:rsidRPr="00C81371" w:rsidR="001D4AF2" w:rsidP="00646939" w:rsidRDefault="001D4AF2" w14:paraId="679B248F" w14:textId="77777777">
            <w:pPr>
              <w:spacing w:after="12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bCs/>
                <w:sz w:val="28"/>
                <w:szCs w:val="28"/>
              </w:rPr>
              <w:t>Ampersand</w:t>
            </w:r>
          </w:p>
        </w:tc>
        <w:tc>
          <w:tcPr>
            <w:tcW w:w="1486" w:type="dxa"/>
            <w:vMerge w:val="restart"/>
            <w:vAlign w:val="center"/>
          </w:tcPr>
          <w:p w:rsidRPr="00C81371" w:rsidR="001D4AF2" w:rsidP="00646939" w:rsidRDefault="001D4AF2" w14:paraId="45D67CC2" w14:textId="77777777">
            <w:pPr>
              <w:spacing w:after="12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b/>
                <w:bCs/>
                <w:sz w:val="28"/>
                <w:szCs w:val="28"/>
              </w:rPr>
              <w:t>From the number</w:t>
            </w:r>
          </w:p>
        </w:tc>
        <w:tc>
          <w:tcPr>
            <w:tcW w:w="2129" w:type="dxa"/>
            <w:vMerge w:val="restart"/>
            <w:vAlign w:val="center"/>
          </w:tcPr>
          <w:p w:rsidRPr="00822850" w:rsidR="001D4AF2" w:rsidP="00646939" w:rsidRDefault="001D4AF2" w14:paraId="507CED27" w14:textId="77777777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C81371">
              <w:rPr>
                <w:rFonts w:eastAsia="Times New Roman"/>
                <w:b/>
                <w:sz w:val="28"/>
                <w:szCs w:val="28"/>
              </w:rPr>
              <w:t>Date of commencement of use</w:t>
            </w:r>
          </w:p>
        </w:tc>
      </w:tr>
      <w:tr w:rsidRPr="00C81371" w:rsidR="001D4AF2" w:rsidTr="00646939" w14:paraId="79DF5EDB" w14:textId="77777777">
        <w:trPr>
          <w:trHeight w:val="442"/>
        </w:trPr>
        <w:tc>
          <w:tcPr>
            <w:tcW w:w="819" w:type="dxa"/>
            <w:vMerge/>
          </w:tcPr>
          <w:p w:rsidRPr="00822850" w:rsidR="001D4AF2" w:rsidP="00646939" w:rsidRDefault="001D4AF2" w14:paraId="75BAAFC2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54" w:type="dxa"/>
            <w:vMerge/>
          </w:tcPr>
          <w:p w:rsidRPr="00822850" w:rsidR="001D4AF2" w:rsidP="00646939" w:rsidRDefault="001D4AF2" w14:paraId="15F5AEF9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431" w:type="dxa"/>
            <w:vMerge/>
          </w:tcPr>
          <w:p w:rsidRPr="00822850" w:rsidR="001D4AF2" w:rsidP="00646939" w:rsidRDefault="001D4AF2" w14:paraId="0D4645ED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502" w:type="dxa"/>
            <w:vMerge/>
          </w:tcPr>
          <w:p w:rsidRPr="00822850" w:rsidR="001D4AF2" w:rsidP="00646939" w:rsidRDefault="001D4AF2" w14:paraId="5BF542CD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486" w:type="dxa"/>
            <w:vMerge/>
          </w:tcPr>
          <w:p w:rsidRPr="00822850" w:rsidR="001D4AF2" w:rsidP="00646939" w:rsidRDefault="001D4AF2" w14:paraId="6B10AB08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29" w:type="dxa"/>
            <w:vMerge/>
          </w:tcPr>
          <w:p w:rsidRPr="00822850" w:rsidR="001D4AF2" w:rsidP="00646939" w:rsidRDefault="001D4AF2" w14:paraId="797E35B5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</w:rPr>
            </w:pPr>
          </w:p>
        </w:tc>
      </w:tr>
      <w:tr w:rsidRPr="00C81371" w:rsidR="001D4AF2" w:rsidTr="00646939" w14:paraId="2CA9E426" w14:textId="77777777">
        <w:trPr>
          <w:trHeight w:val="524"/>
        </w:trPr>
        <w:tc>
          <w:tcPr>
            <w:tcW w:w="819" w:type="dxa"/>
          </w:tcPr>
          <w:p w:rsidRPr="00822850" w:rsidR="001D4AF2" w:rsidP="00646939" w:rsidRDefault="001D4AF2" w14:paraId="0946EC60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154" w:type="dxa"/>
          </w:tcPr>
          <w:p w:rsidRPr="00822850" w:rsidR="001D4AF2" w:rsidP="00646939" w:rsidRDefault="001D4AF2" w14:paraId="00E6D940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</w:rPr>
            </w:pPr>
            <w:r w:rsidRPr="00C81371">
              <w:rPr>
                <w:rFonts w:eastAsia="Times New Roman"/>
                <w:sz w:val="28"/>
                <w:szCs w:val="28"/>
              </w:rPr>
              <w:t>Customs tax and fee receipts</w:t>
            </w:r>
          </w:p>
        </w:tc>
        <w:tc>
          <w:tcPr>
            <w:tcW w:w="1431" w:type="dxa"/>
          </w:tcPr>
          <w:p w:rsidRPr="00C81371" w:rsidR="001D4AF2" w:rsidP="00646939" w:rsidRDefault="001D4AF2" w14:paraId="33290C78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sz w:val="28"/>
                <w:szCs w:val="28"/>
              </w:rPr>
              <w:t>Xxx</w:t>
            </w:r>
          </w:p>
        </w:tc>
        <w:tc>
          <w:tcPr>
            <w:tcW w:w="1502" w:type="dxa"/>
          </w:tcPr>
          <w:p w:rsidRPr="00C81371" w:rsidR="001D4AF2" w:rsidP="00646939" w:rsidRDefault="001D4AF2" w14:paraId="48D0357B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sz w:val="28"/>
                <w:szCs w:val="28"/>
              </w:rPr>
              <w:t>AA/2011</w:t>
            </w:r>
          </w:p>
        </w:tc>
        <w:tc>
          <w:tcPr>
            <w:tcW w:w="1486" w:type="dxa"/>
          </w:tcPr>
          <w:p w:rsidRPr="00C81371" w:rsidR="001D4AF2" w:rsidP="00646939" w:rsidRDefault="001D4AF2" w14:paraId="76A08583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sz w:val="28"/>
                <w:szCs w:val="28"/>
              </w:rPr>
              <w:t>0000001</w:t>
            </w:r>
          </w:p>
        </w:tc>
        <w:tc>
          <w:tcPr>
            <w:tcW w:w="2129" w:type="dxa"/>
          </w:tcPr>
          <w:p w:rsidRPr="00C81371" w:rsidR="001D4AF2" w:rsidP="00646939" w:rsidRDefault="001D4AF2" w14:paraId="072EE23D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  <w:r w:rsidRPr="00C81371">
              <w:rPr>
                <w:rFonts w:eastAsia="Times New Roman"/>
                <w:sz w:val="28"/>
                <w:szCs w:val="28"/>
              </w:rPr>
              <w:t>01/01/2012</w:t>
            </w:r>
          </w:p>
        </w:tc>
      </w:tr>
      <w:tr w:rsidRPr="00C81371" w:rsidR="001D4AF2" w:rsidTr="00646939" w14:paraId="09332083" w14:textId="77777777">
        <w:trPr>
          <w:trHeight w:val="166"/>
        </w:trPr>
        <w:tc>
          <w:tcPr>
            <w:tcW w:w="819" w:type="dxa"/>
          </w:tcPr>
          <w:p w:rsidRPr="00C81371" w:rsidR="001D4AF2" w:rsidP="00646939" w:rsidRDefault="001D4AF2" w14:paraId="0CA2632B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2154" w:type="dxa"/>
          </w:tcPr>
          <w:p w:rsidRPr="00C81371" w:rsidR="001D4AF2" w:rsidP="00646939" w:rsidRDefault="001D4AF2" w14:paraId="4CC32889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1431" w:type="dxa"/>
          </w:tcPr>
          <w:p w:rsidRPr="00C81371" w:rsidR="001D4AF2" w:rsidP="00646939" w:rsidRDefault="001D4AF2" w14:paraId="75F6E748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1502" w:type="dxa"/>
          </w:tcPr>
          <w:p w:rsidRPr="00C81371" w:rsidR="001D4AF2" w:rsidP="00646939" w:rsidRDefault="001D4AF2" w14:paraId="1C13BB5B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1486" w:type="dxa"/>
          </w:tcPr>
          <w:p w:rsidRPr="00C81371" w:rsidR="001D4AF2" w:rsidP="00646939" w:rsidRDefault="001D4AF2" w14:paraId="3C0751D3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  <w:tc>
          <w:tcPr>
            <w:tcW w:w="2129" w:type="dxa"/>
          </w:tcPr>
          <w:p w:rsidRPr="00C81371" w:rsidR="001D4AF2" w:rsidP="00646939" w:rsidRDefault="001D4AF2" w14:paraId="7FDAD53A" w14:textId="77777777">
            <w:pPr>
              <w:spacing w:after="120" w:line="240" w:lineRule="auto"/>
              <w:rPr>
                <w:rFonts w:eastAsia="Times New Roman"/>
                <w:sz w:val="28"/>
                <w:szCs w:val="28"/>
                <w:lang w:val="nl-NL"/>
              </w:rPr>
            </w:pPr>
          </w:p>
        </w:tc>
      </w:tr>
    </w:tbl>
    <w:p w:rsidRPr="00C81371" w:rsidR="001D4AF2" w:rsidP="001D4AF2" w:rsidRDefault="001D4AF2" w14:paraId="0973009C" w14:textId="77777777">
      <w:pPr>
        <w:spacing w:after="0" w:line="240" w:lineRule="auto"/>
        <w:jc w:val="both"/>
        <w:rPr>
          <w:rFonts w:eastAsia="Times New Roman"/>
          <w:b/>
          <w:sz w:val="26"/>
          <w:szCs w:val="26"/>
          <w:lang w:val="nl-NL"/>
        </w:rPr>
      </w:pPr>
    </w:p>
    <w:p w:rsidRPr="00822850" w:rsidR="001D4AF2" w:rsidP="001D4AF2" w:rsidRDefault="001D4AF2" w14:paraId="1BEB0AEF" w14:textId="77777777">
      <w:pPr>
        <w:spacing w:after="0" w:line="240" w:lineRule="auto"/>
        <w:jc w:val="both"/>
        <w:rPr>
          <w:rFonts w:eastAsia="Times New Roman"/>
          <w:b/>
          <w:sz w:val="26"/>
          <w:szCs w:val="26"/>
        </w:rPr>
      </w:pPr>
      <w:r w:rsidRPr="00C81371">
        <w:rPr>
          <w:rFonts w:eastAsia="Times New Roman"/>
          <w:b/>
          <w:sz w:val="26"/>
          <w:szCs w:val="26"/>
        </w:rPr>
        <w:t>6. Information of the managing unit (in case the unit printing the receipt itself is branches or affiliated units):</w:t>
      </w:r>
    </w:p>
    <w:p w:rsidRPr="00822850" w:rsidR="001D4AF2" w:rsidP="001D4AF2" w:rsidRDefault="001D4AF2" w14:paraId="230F3763" w14:textId="77777777">
      <w:pPr>
        <w:spacing w:after="0" w:line="240" w:lineRule="auto"/>
        <w:jc w:val="both"/>
        <w:rPr>
          <w:rFonts w:eastAsia="Times New Roman"/>
          <w:sz w:val="26"/>
          <w:szCs w:val="26"/>
        </w:rPr>
      </w:pPr>
      <w:r w:rsidRPr="00C81371">
        <w:rPr>
          <w:rFonts w:eastAsia="Times New Roman"/>
          <w:b/>
          <w:sz w:val="26"/>
          <w:szCs w:val="26"/>
        </w:rPr>
        <w:t xml:space="preserve">- Unit </w:t>
      </w:r>
      <w:proofErr w:type="gramStart"/>
      <w:r w:rsidRPr="00C81371">
        <w:rPr>
          <w:rFonts w:eastAsia="Times New Roman"/>
          <w:b/>
          <w:sz w:val="26"/>
          <w:szCs w:val="26"/>
        </w:rPr>
        <w:t>Name:</w:t>
      </w:r>
      <w:r w:rsidRPr="00C81371">
        <w:rPr>
          <w:rFonts w:eastAsia="Times New Roman"/>
          <w:sz w:val="26"/>
          <w:szCs w:val="26"/>
        </w:rPr>
        <w:t>.................................................................................................................</w:t>
      </w:r>
      <w:proofErr w:type="gramEnd"/>
    </w:p>
    <w:p w:rsidRPr="00822850" w:rsidR="001D4AF2" w:rsidP="001D4AF2" w:rsidRDefault="001D4AF2" w14:paraId="19CC8C29" w14:textId="77777777">
      <w:pPr>
        <w:spacing w:after="0" w:line="240" w:lineRule="auto"/>
        <w:jc w:val="both"/>
        <w:rPr>
          <w:rFonts w:eastAsia="Times New Roman"/>
          <w:b/>
          <w:sz w:val="26"/>
          <w:szCs w:val="26"/>
        </w:rPr>
      </w:pPr>
      <w:r w:rsidRPr="00C81371">
        <w:rPr>
          <w:rFonts w:eastAsia="Times New Roman"/>
          <w:b/>
          <w:sz w:val="26"/>
          <w:szCs w:val="26"/>
        </w:rPr>
        <w:t xml:space="preserve">- Tax </w:t>
      </w:r>
      <w:proofErr w:type="gramStart"/>
      <w:r w:rsidRPr="00C81371">
        <w:rPr>
          <w:rFonts w:eastAsia="Times New Roman"/>
          <w:b/>
          <w:sz w:val="26"/>
          <w:szCs w:val="26"/>
        </w:rPr>
        <w:t>code:</w:t>
      </w:r>
      <w:r w:rsidRPr="00C81371">
        <w:rPr>
          <w:rFonts w:eastAsia="Times New Roman"/>
          <w:sz w:val="26"/>
          <w:szCs w:val="26"/>
        </w:rPr>
        <w:t>..............................................................................................................</w:t>
      </w:r>
      <w:proofErr w:type="gramEnd"/>
    </w:p>
    <w:p w:rsidRPr="00822850" w:rsidR="001D4AF2" w:rsidP="001D4AF2" w:rsidRDefault="001D4AF2" w14:paraId="5729C767" w14:textId="77777777">
      <w:pPr>
        <w:spacing w:after="0" w:line="240" w:lineRule="auto"/>
        <w:rPr>
          <w:rFonts w:eastAsia="Times New Roman"/>
          <w:sz w:val="26"/>
          <w:szCs w:val="26"/>
        </w:rPr>
      </w:pPr>
      <w:r w:rsidRPr="00C81371">
        <w:rPr>
          <w:rFonts w:eastAsia="Times New Roman"/>
          <w:b/>
          <w:sz w:val="26"/>
          <w:szCs w:val="26"/>
        </w:rPr>
        <w:t xml:space="preserve">7. Name of the customs office receiving the </w:t>
      </w:r>
      <w:proofErr w:type="gramStart"/>
      <w:r w:rsidRPr="00C81371">
        <w:rPr>
          <w:rFonts w:eastAsia="Times New Roman"/>
          <w:b/>
          <w:sz w:val="26"/>
          <w:szCs w:val="26"/>
        </w:rPr>
        <w:t>notice:</w:t>
      </w:r>
      <w:r w:rsidRPr="00C81371">
        <w:rPr>
          <w:rFonts w:eastAsia="Times New Roman"/>
          <w:sz w:val="26"/>
          <w:szCs w:val="26"/>
        </w:rPr>
        <w:t>..........................................................</w:t>
      </w:r>
      <w:proofErr w:type="gramEnd"/>
    </w:p>
    <w:p w:rsidRPr="00822850" w:rsidR="001D4AF2" w:rsidP="001D4AF2" w:rsidRDefault="001D4AF2" w14:paraId="78D39155" w14:textId="77777777">
      <w:pPr>
        <w:spacing w:after="0" w:line="240" w:lineRule="auto"/>
        <w:ind w:left="4320" w:firstLine="720"/>
        <w:rPr>
          <w:rFonts w:eastAsia="Times New Roman"/>
          <w:i/>
          <w:sz w:val="28"/>
          <w:szCs w:val="28"/>
        </w:rPr>
      </w:pPr>
    </w:p>
    <w:p w:rsidRPr="00822850" w:rsidR="001D4AF2" w:rsidP="001D4AF2" w:rsidRDefault="001D4AF2" w14:paraId="677B5EB1" w14:textId="77777777">
      <w:pPr>
        <w:spacing w:after="0" w:line="240" w:lineRule="auto"/>
        <w:ind w:left="4320" w:firstLine="720"/>
        <w:rPr>
          <w:rFonts w:eastAsia="Times New Roman"/>
          <w:i/>
          <w:sz w:val="28"/>
          <w:szCs w:val="28"/>
        </w:rPr>
      </w:pPr>
    </w:p>
    <w:p w:rsidRPr="00822850" w:rsidR="001D4AF2" w:rsidP="001D4AF2" w:rsidRDefault="001D4AF2" w14:paraId="02EC8D0A" w14:textId="77777777">
      <w:pPr>
        <w:spacing w:after="0" w:line="240" w:lineRule="auto"/>
        <w:ind w:left="4320"/>
        <w:rPr>
          <w:rFonts w:eastAsia="Times New Roman"/>
          <w:i/>
          <w:sz w:val="28"/>
          <w:szCs w:val="28"/>
        </w:rPr>
      </w:pPr>
      <w:r w:rsidRPr="00C81371">
        <w:rPr>
          <w:rFonts w:eastAsia="Times New Roman"/>
          <w:i/>
          <w:sz w:val="28"/>
          <w:szCs w:val="28"/>
        </w:rPr>
        <w:t>.........day......... month......... year.........</w:t>
      </w:r>
    </w:p>
    <w:p w:rsidRPr="00822850" w:rsidR="001D4AF2" w:rsidP="001D4AF2" w:rsidRDefault="001D4AF2" w14:paraId="47EB58DA" w14:textId="77777777">
      <w:pPr>
        <w:spacing w:after="0" w:line="240" w:lineRule="auto"/>
        <w:jc w:val="center"/>
        <w:rPr>
          <w:rFonts w:eastAsia="Times New Roman"/>
          <w:b/>
          <w:sz w:val="28"/>
          <w:szCs w:val="28"/>
        </w:rPr>
      </w:pPr>
      <w:r w:rsidRPr="00C81371">
        <w:rPr>
          <w:rFonts w:eastAsia="Times New Roman"/>
          <w:b/>
          <w:sz w:val="28"/>
          <w:szCs w:val="28"/>
        </w:rPr>
        <w:t xml:space="preserve">                                                         LEGAL REPRESENTATIVE</w:t>
      </w:r>
    </w:p>
    <w:p w:rsidRPr="00822850" w:rsidR="001D4AF2" w:rsidP="001D4AF2" w:rsidRDefault="001D4AF2" w14:paraId="2ABC8116" w14:textId="77777777">
      <w:pPr>
        <w:spacing w:after="0" w:line="240" w:lineRule="auto"/>
        <w:ind w:left="3600" w:firstLine="720"/>
        <w:rPr>
          <w:rFonts w:eastAsia="Times New Roman"/>
          <w:i/>
          <w:sz w:val="28"/>
          <w:szCs w:val="28"/>
        </w:rPr>
      </w:pPr>
      <w:r w:rsidRPr="00C81371">
        <w:rPr>
          <w:rFonts w:eastAsia="Times New Roman"/>
          <w:i/>
          <w:sz w:val="28"/>
          <w:szCs w:val="28"/>
        </w:rPr>
        <w:t xml:space="preserve">    (Signing, stamping and clearly stating full name)</w:t>
      </w:r>
    </w:p>
    <w:p w:rsidRPr="00822850" w:rsidR="001D4AF2" w:rsidP="001D4AF2" w:rsidRDefault="001D4AF2" w14:paraId="1CB0E3F7" w14:textId="77777777">
      <w:pPr>
        <w:spacing w:after="0" w:line="240" w:lineRule="auto"/>
        <w:jc w:val="both"/>
        <w:rPr>
          <w:rFonts w:eastAsia="Times New Roman"/>
          <w:b/>
          <w:i/>
          <w:sz w:val="28"/>
          <w:szCs w:val="28"/>
          <w:u w:val="single"/>
        </w:rPr>
      </w:pPr>
      <w:r w:rsidRPr="00C81371">
        <w:rPr>
          <w:rFonts w:eastAsia="Times New Roman"/>
          <w:b/>
          <w:i/>
          <w:sz w:val="28"/>
          <w:szCs w:val="28"/>
          <w:u w:val="single"/>
        </w:rPr>
        <w:t>Recipient:</w:t>
      </w:r>
    </w:p>
    <w:p w:rsidRPr="00822850" w:rsidR="001D4AF2" w:rsidP="001D4AF2" w:rsidRDefault="001D4AF2" w14:paraId="49262C55" w14:textId="77777777">
      <w:pPr>
        <w:spacing w:after="0" w:line="240" w:lineRule="auto"/>
        <w:ind w:left="357"/>
        <w:jc w:val="both"/>
        <w:rPr>
          <w:rFonts w:eastAsia="Times New Roman"/>
        </w:rPr>
      </w:pPr>
      <w:r w:rsidRPr="00C81371">
        <w:rPr>
          <w:rFonts w:eastAsia="Times New Roman"/>
        </w:rPr>
        <w:t xml:space="preserve">- </w:t>
      </w:r>
      <w:r w:rsidRPr="00C81371">
        <w:rPr>
          <w:rFonts w:eastAsia="Times New Roman"/>
          <w:sz w:val="24"/>
          <w:szCs w:val="28"/>
        </w:rPr>
        <w:t xml:space="preserve">The head office where the enterprise opens the customs </w:t>
      </w:r>
      <w:proofErr w:type="gramStart"/>
      <w:r w:rsidRPr="00C81371">
        <w:rPr>
          <w:rFonts w:eastAsia="Times New Roman"/>
          <w:sz w:val="24"/>
          <w:szCs w:val="28"/>
        </w:rPr>
        <w:t>declaration</w:t>
      </w:r>
      <w:r w:rsidRPr="00C81371">
        <w:rPr>
          <w:rFonts w:eastAsia="Times New Roman"/>
        </w:rPr>
        <w:t>;</w:t>
      </w:r>
      <w:proofErr w:type="gramEnd"/>
    </w:p>
    <w:p w:rsidRPr="00FE2BF2" w:rsidR="00FE2BF2" w:rsidP="001D4AF2" w:rsidRDefault="001D4AF2" w14:paraId="72BD43D0" w14:textId="62F39DE6">
      <w:pPr>
        <w:spacing w:after="0" w:line="240" w:lineRule="auto"/>
        <w:ind w:left="357"/>
        <w:rPr>
          <w:sz w:val="24"/>
          <w:szCs w:val="24"/>
        </w:rPr>
      </w:pPr>
      <w:r w:rsidRPr="00C81371">
        <w:rPr>
          <w:rFonts w:eastAsia="Times New Roman"/>
        </w:rPr>
        <w:t>- Save</w:t>
      </w:r>
      <w:r w:rsidRPr="00C81371">
        <w:rPr>
          <w:rFonts w:eastAsia="Times New Roman"/>
          <w:b/>
          <w:sz w:val="26"/>
          <w:szCs w:val="26"/>
        </w:rPr>
        <w:t>.</w:t>
      </w:r>
    </w:p>
    <w:sectPr w:rsidRPr="00FE2BF2" w:rsidR="00FE2BF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D4AF2" w:rsidP="00B038FE" w:rsidRDefault="001D4AF2" w14:paraId="3923B2CD" w14:textId="77777777">
      <w:pPr>
        <w:spacing w:after="0" w:line="240" w:lineRule="auto"/>
      </w:pPr>
      <w:r>
        <w:separator/>
      </w:r>
    </w:p>
  </w:endnote>
  <w:endnote w:type="continuationSeparator" w:id="0">
    <w:p w:rsidR="001D4AF2" w:rsidP="00B038FE" w:rsidRDefault="001D4AF2" w14:paraId="75772CD6" w14:textId="77777777">
      <w:pPr>
        <w:spacing w:after="0" w:line="240" w:lineRule="auto"/>
      </w:pPr>
      <w:r>
        <w:continuationSeparator/>
      </w:r>
    </w:p>
  </w:endnote>
  <w:endnote w:type="continuationNotice" w:id="1">
    <w:p w:rsidR="005C246B" w:rsidRDefault="005C246B" w14:paraId="354C0CD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panose1 w:val="00000000000000000000"/>
    <w:charset w:val="00"/>
    <w:family w:val="roman"/>
    <w:notTrueType/>
    <w:pitch w:val="default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038FE" w:rsidRDefault="00B038FE" w14:paraId="5DCBA3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796241" w:rsidR="00B038FE" w:rsidRDefault="00B038FE" w14:paraId="52D2DF7F" w14:textId="77777777">
    <w:pPr>
      <w:pStyle w:val="Footer"/>
      <w:rPr>
        <w:lang w:val="vi-V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038FE" w:rsidRDefault="00B038FE" w14:paraId="5DB07005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D4AF2" w:rsidP="00B038FE" w:rsidRDefault="001D4AF2" w14:paraId="3B0DEBDA" w14:textId="77777777">
      <w:pPr>
        <w:spacing w:after="0" w:line="240" w:lineRule="auto"/>
      </w:pPr>
      <w:r>
        <w:separator/>
      </w:r>
    </w:p>
  </w:footnote>
  <w:footnote w:type="continuationSeparator" w:id="0">
    <w:p w:rsidR="001D4AF2" w:rsidP="00B038FE" w:rsidRDefault="001D4AF2" w14:paraId="37432D9D" w14:textId="77777777">
      <w:pPr>
        <w:spacing w:after="0" w:line="240" w:lineRule="auto"/>
      </w:pPr>
      <w:r>
        <w:continuationSeparator/>
      </w:r>
    </w:p>
  </w:footnote>
  <w:footnote w:type="continuationNotice" w:id="1">
    <w:p w:rsidR="005C246B" w:rsidRDefault="005C246B" w14:paraId="6A46B2F2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038FE" w:rsidRDefault="00B038FE" w14:paraId="168386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5F00BC" w:rsidR="005F00BC" w:rsidRDefault="005F00BC" w14:paraId="29B95C23" w14:textId="77777777">
    <w:pPr>
      <w:pStyle w:val="Header"/>
      <w:rPr>
        <w:lang w:val="vi-V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038FE" w:rsidRDefault="00B038FE" w14:paraId="4ACE008F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704E6"/>
    <w:multiLevelType w:val="multilevel"/>
    <w:tmpl w:val="50288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73B0B2E"/>
    <w:multiLevelType w:val="multilevel"/>
    <w:tmpl w:val="3A9E4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B795C64"/>
    <w:multiLevelType w:val="multilevel"/>
    <w:tmpl w:val="6368E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0D011C1F"/>
    <w:multiLevelType w:val="multilevel"/>
    <w:tmpl w:val="0B16B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0D325E55"/>
    <w:multiLevelType w:val="multilevel"/>
    <w:tmpl w:val="5FE2E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0E3B103E"/>
    <w:multiLevelType w:val="multilevel"/>
    <w:tmpl w:val="83EC5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0F3E0223"/>
    <w:multiLevelType w:val="multilevel"/>
    <w:tmpl w:val="5D38A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110811A3"/>
    <w:multiLevelType w:val="multilevel"/>
    <w:tmpl w:val="9E606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14327115"/>
    <w:multiLevelType w:val="multilevel"/>
    <w:tmpl w:val="F682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14430160"/>
    <w:multiLevelType w:val="multilevel"/>
    <w:tmpl w:val="C890B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176A0289"/>
    <w:multiLevelType w:val="multilevel"/>
    <w:tmpl w:val="E35CF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1C30196B"/>
    <w:multiLevelType w:val="multilevel"/>
    <w:tmpl w:val="95DA4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23482EF9"/>
    <w:multiLevelType w:val="multilevel"/>
    <w:tmpl w:val="62EA0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249238F1"/>
    <w:multiLevelType w:val="multilevel"/>
    <w:tmpl w:val="5AF6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25753A63"/>
    <w:multiLevelType w:val="multilevel"/>
    <w:tmpl w:val="2E2A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2A75093C"/>
    <w:multiLevelType w:val="multilevel"/>
    <w:tmpl w:val="F2BA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2AE70BCE"/>
    <w:multiLevelType w:val="multilevel"/>
    <w:tmpl w:val="3D2E9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2F952D29"/>
    <w:multiLevelType w:val="multilevel"/>
    <w:tmpl w:val="5CD27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32E8240C"/>
    <w:multiLevelType w:val="multilevel"/>
    <w:tmpl w:val="32C6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33D41AB6"/>
    <w:multiLevelType w:val="multilevel"/>
    <w:tmpl w:val="C5B2E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3AFD470E"/>
    <w:multiLevelType w:val="multilevel"/>
    <w:tmpl w:val="4E26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 w15:restartNumberingAfterBreak="0">
    <w:nsid w:val="3B585B84"/>
    <w:multiLevelType w:val="multilevel"/>
    <w:tmpl w:val="2DF2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2" w15:restartNumberingAfterBreak="0">
    <w:nsid w:val="3CA95374"/>
    <w:multiLevelType w:val="multilevel"/>
    <w:tmpl w:val="8696A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3E7F5EFF"/>
    <w:multiLevelType w:val="multilevel"/>
    <w:tmpl w:val="4BB00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41621955"/>
    <w:multiLevelType w:val="multilevel"/>
    <w:tmpl w:val="ECAE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423F230B"/>
    <w:multiLevelType w:val="multilevel"/>
    <w:tmpl w:val="42E6D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6" w15:restartNumberingAfterBreak="0">
    <w:nsid w:val="476A7E08"/>
    <w:multiLevelType w:val="multilevel"/>
    <w:tmpl w:val="BF747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7" w15:restartNumberingAfterBreak="0">
    <w:nsid w:val="47CE6054"/>
    <w:multiLevelType w:val="multilevel"/>
    <w:tmpl w:val="7D40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8" w15:restartNumberingAfterBreak="0">
    <w:nsid w:val="4F9260DC"/>
    <w:multiLevelType w:val="multilevel"/>
    <w:tmpl w:val="52C25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9" w15:restartNumberingAfterBreak="0">
    <w:nsid w:val="58DC34F1"/>
    <w:multiLevelType w:val="multilevel"/>
    <w:tmpl w:val="810C2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0" w15:restartNumberingAfterBreak="0">
    <w:nsid w:val="61CD3FD6"/>
    <w:multiLevelType w:val="multilevel"/>
    <w:tmpl w:val="73B0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1" w15:restartNumberingAfterBreak="0">
    <w:nsid w:val="666F0C01"/>
    <w:multiLevelType w:val="multilevel"/>
    <w:tmpl w:val="88DCC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2" w15:restartNumberingAfterBreak="0">
    <w:nsid w:val="692329E6"/>
    <w:multiLevelType w:val="multilevel"/>
    <w:tmpl w:val="5496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3" w15:restartNumberingAfterBreak="0">
    <w:nsid w:val="6BBC499A"/>
    <w:multiLevelType w:val="multilevel"/>
    <w:tmpl w:val="B1F8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4" w15:restartNumberingAfterBreak="0">
    <w:nsid w:val="6C303A7B"/>
    <w:multiLevelType w:val="multilevel"/>
    <w:tmpl w:val="867A6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5" w15:restartNumberingAfterBreak="0">
    <w:nsid w:val="6C3B6FBA"/>
    <w:multiLevelType w:val="multilevel"/>
    <w:tmpl w:val="07908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6" w15:restartNumberingAfterBreak="0">
    <w:nsid w:val="6ED24302"/>
    <w:multiLevelType w:val="multilevel"/>
    <w:tmpl w:val="BEFA2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7" w15:restartNumberingAfterBreak="0">
    <w:nsid w:val="6F11389A"/>
    <w:multiLevelType w:val="multilevel"/>
    <w:tmpl w:val="73A28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8" w15:restartNumberingAfterBreak="0">
    <w:nsid w:val="6FF26FFD"/>
    <w:multiLevelType w:val="multilevel"/>
    <w:tmpl w:val="FF5A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9" w15:restartNumberingAfterBreak="0">
    <w:nsid w:val="70606463"/>
    <w:multiLevelType w:val="multilevel"/>
    <w:tmpl w:val="C934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0" w15:restartNumberingAfterBreak="0">
    <w:nsid w:val="73734770"/>
    <w:multiLevelType w:val="multilevel"/>
    <w:tmpl w:val="B3681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1" w15:restartNumberingAfterBreak="0">
    <w:nsid w:val="774603AF"/>
    <w:multiLevelType w:val="multilevel"/>
    <w:tmpl w:val="233AC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2" w15:restartNumberingAfterBreak="0">
    <w:nsid w:val="7FAA6D8C"/>
    <w:multiLevelType w:val="multilevel"/>
    <w:tmpl w:val="BA922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372925256">
    <w:abstractNumId w:val="12"/>
  </w:num>
  <w:num w:numId="2" w16cid:durableId="493758964">
    <w:abstractNumId w:val="31"/>
  </w:num>
  <w:num w:numId="3" w16cid:durableId="1782258317">
    <w:abstractNumId w:val="21"/>
  </w:num>
  <w:num w:numId="4" w16cid:durableId="1123769491">
    <w:abstractNumId w:val="25"/>
  </w:num>
  <w:num w:numId="5" w16cid:durableId="1549874040">
    <w:abstractNumId w:val="35"/>
  </w:num>
  <w:num w:numId="6" w16cid:durableId="1159881670">
    <w:abstractNumId w:val="23"/>
  </w:num>
  <w:num w:numId="7" w16cid:durableId="1726296323">
    <w:abstractNumId w:val="14"/>
  </w:num>
  <w:num w:numId="8" w16cid:durableId="2028366792">
    <w:abstractNumId w:val="22"/>
  </w:num>
  <w:num w:numId="9" w16cid:durableId="1759212911">
    <w:abstractNumId w:val="5"/>
  </w:num>
  <w:num w:numId="10" w16cid:durableId="1711958581">
    <w:abstractNumId w:val="13"/>
  </w:num>
  <w:num w:numId="11" w16cid:durableId="614411061">
    <w:abstractNumId w:val="26"/>
  </w:num>
  <w:num w:numId="12" w16cid:durableId="1831601238">
    <w:abstractNumId w:val="30"/>
  </w:num>
  <w:num w:numId="13" w16cid:durableId="1601910090">
    <w:abstractNumId w:val="0"/>
  </w:num>
  <w:num w:numId="14" w16cid:durableId="73356040">
    <w:abstractNumId w:val="32"/>
  </w:num>
  <w:num w:numId="15" w16cid:durableId="685404115">
    <w:abstractNumId w:val="37"/>
  </w:num>
  <w:num w:numId="16" w16cid:durableId="1093742830">
    <w:abstractNumId w:val="28"/>
  </w:num>
  <w:num w:numId="17" w16cid:durableId="1718895029">
    <w:abstractNumId w:val="27"/>
  </w:num>
  <w:num w:numId="18" w16cid:durableId="1721325252">
    <w:abstractNumId w:val="6"/>
  </w:num>
  <w:num w:numId="19" w16cid:durableId="2035107560">
    <w:abstractNumId w:val="16"/>
  </w:num>
  <w:num w:numId="20" w16cid:durableId="1276671116">
    <w:abstractNumId w:val="4"/>
  </w:num>
  <w:num w:numId="21" w16cid:durableId="406733392">
    <w:abstractNumId w:val="40"/>
  </w:num>
  <w:num w:numId="22" w16cid:durableId="1629509275">
    <w:abstractNumId w:val="18"/>
  </w:num>
  <w:num w:numId="23" w16cid:durableId="492765249">
    <w:abstractNumId w:val="9"/>
  </w:num>
  <w:num w:numId="24" w16cid:durableId="990017363">
    <w:abstractNumId w:val="29"/>
  </w:num>
  <w:num w:numId="25" w16cid:durableId="436490942">
    <w:abstractNumId w:val="39"/>
  </w:num>
  <w:num w:numId="26" w16cid:durableId="2053387102">
    <w:abstractNumId w:val="1"/>
  </w:num>
  <w:num w:numId="27" w16cid:durableId="62533056">
    <w:abstractNumId w:val="3"/>
  </w:num>
  <w:num w:numId="28" w16cid:durableId="385643787">
    <w:abstractNumId w:val="42"/>
  </w:num>
  <w:num w:numId="29" w16cid:durableId="675227783">
    <w:abstractNumId w:val="7"/>
  </w:num>
  <w:num w:numId="30" w16cid:durableId="853226477">
    <w:abstractNumId w:val="11"/>
  </w:num>
  <w:num w:numId="31" w16cid:durableId="615722746">
    <w:abstractNumId w:val="33"/>
  </w:num>
  <w:num w:numId="32" w16cid:durableId="1339430598">
    <w:abstractNumId w:val="15"/>
  </w:num>
  <w:num w:numId="33" w16cid:durableId="2049986618">
    <w:abstractNumId w:val="20"/>
  </w:num>
  <w:num w:numId="34" w16cid:durableId="451050096">
    <w:abstractNumId w:val="24"/>
  </w:num>
  <w:num w:numId="35" w16cid:durableId="1168137536">
    <w:abstractNumId w:val="19"/>
  </w:num>
  <w:num w:numId="36" w16cid:durableId="309558949">
    <w:abstractNumId w:val="2"/>
  </w:num>
  <w:num w:numId="37" w16cid:durableId="578440155">
    <w:abstractNumId w:val="8"/>
  </w:num>
  <w:num w:numId="38" w16cid:durableId="918052322">
    <w:abstractNumId w:val="17"/>
  </w:num>
  <w:num w:numId="39" w16cid:durableId="1267345791">
    <w:abstractNumId w:val="41"/>
  </w:num>
  <w:num w:numId="40" w16cid:durableId="692338120">
    <w:abstractNumId w:val="34"/>
  </w:num>
  <w:num w:numId="41" w16cid:durableId="376128532">
    <w:abstractNumId w:val="38"/>
  </w:num>
  <w:num w:numId="42" w16cid:durableId="703679390">
    <w:abstractNumId w:val="36"/>
  </w:num>
  <w:num w:numId="43" w16cid:durableId="8069690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ttachedTemplate r:id="rId1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AF2"/>
    <w:rsid w:val="00177221"/>
    <w:rsid w:val="001D4AF2"/>
    <w:rsid w:val="001E0BE8"/>
    <w:rsid w:val="003A71E6"/>
    <w:rsid w:val="00476226"/>
    <w:rsid w:val="00542D2D"/>
    <w:rsid w:val="00580FC8"/>
    <w:rsid w:val="005C246B"/>
    <w:rsid w:val="005F00BC"/>
    <w:rsid w:val="00646939"/>
    <w:rsid w:val="006551C0"/>
    <w:rsid w:val="006D39BE"/>
    <w:rsid w:val="00723C05"/>
    <w:rsid w:val="00796241"/>
    <w:rsid w:val="008035DB"/>
    <w:rsid w:val="00822850"/>
    <w:rsid w:val="00872DC7"/>
    <w:rsid w:val="009635B7"/>
    <w:rsid w:val="009871AB"/>
    <w:rsid w:val="00A116E1"/>
    <w:rsid w:val="00B038FE"/>
    <w:rsid w:val="00B50CC5"/>
    <w:rsid w:val="00BB0AC9"/>
    <w:rsid w:val="00C72ACF"/>
    <w:rsid w:val="00C81C9F"/>
    <w:rsid w:val="00D31C8E"/>
    <w:rsid w:val="00E602C8"/>
    <w:rsid w:val="00EB783D"/>
    <w:rsid w:val="00FE2BF2"/>
    <w:rsid w:val="3560E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6D0EF7"/>
  <w15:chartTrackingRefBased/>
  <w15:docId w15:val="{11A204F7-6D6B-4711-A0CB-F51C812A3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D4AF2"/>
    <w:rPr>
      <w:rFonts w:ascii="Times New Roman" w:hAnsi="Times New Roman" w:eastAsia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38F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8F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8FE"/>
    <w:pPr>
      <w:keepNext/>
      <w:keepLines/>
      <w:spacing w:before="160" w:after="80"/>
      <w:outlineLvl w:val="2"/>
    </w:pPr>
    <w:rPr>
      <w:rFonts w:asciiTheme="minorHAnsi" w:hAnsiTheme="minorHAnsi"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8FE"/>
    <w:pPr>
      <w:keepNext/>
      <w:keepLines/>
      <w:spacing w:before="80" w:after="40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8FE"/>
    <w:pPr>
      <w:keepNext/>
      <w:keepLines/>
      <w:spacing w:before="80" w:after="40"/>
      <w:outlineLvl w:val="4"/>
    </w:pPr>
    <w:rPr>
      <w:rFonts w:asciiTheme="minorHAnsi" w:hAnsiTheme="minorHAnsi"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8FE"/>
    <w:pPr>
      <w:keepNext/>
      <w:keepLines/>
      <w:spacing w:before="40" w:after="0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8FE"/>
    <w:pPr>
      <w:keepNext/>
      <w:keepLines/>
      <w:spacing w:before="40" w:after="0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8FE"/>
    <w:pPr>
      <w:keepNext/>
      <w:keepLines/>
      <w:spacing w:after="0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8FE"/>
    <w:pPr>
      <w:keepNext/>
      <w:keepLines/>
      <w:spacing w:after="0"/>
      <w:outlineLvl w:val="8"/>
    </w:pPr>
    <w:rPr>
      <w:rFonts w:asciiTheme="minorHAnsi" w:hAnsiTheme="minorHAnsi" w:eastAsiaTheme="majorEastAsia" w:cstheme="majorBidi"/>
      <w:color w:val="272727" w:themeColor="text1" w:themeTint="D8"/>
      <w:kern w:val="2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038F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038F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038F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038F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038F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038F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038F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038F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038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8F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styleId="TitleChar" w:customStyle="1">
    <w:name w:val="Title Char"/>
    <w:basedOn w:val="DefaultParagraphFont"/>
    <w:link w:val="Title"/>
    <w:uiPriority w:val="10"/>
    <w:rsid w:val="00B038F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8FE"/>
    <w:pPr>
      <w:numPr>
        <w:ilvl w:val="1"/>
      </w:numPr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styleId="SubtitleChar" w:customStyle="1">
    <w:name w:val="Subtitle Char"/>
    <w:basedOn w:val="DefaultParagraphFont"/>
    <w:link w:val="Subtitle"/>
    <w:uiPriority w:val="11"/>
    <w:rsid w:val="00B038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8FE"/>
    <w:pPr>
      <w:spacing w:before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kern w:val="2"/>
      <w14:ligatures w14:val="standardContextual"/>
    </w:rPr>
  </w:style>
  <w:style w:type="character" w:styleId="QuoteChar" w:customStyle="1">
    <w:name w:val="Quote Char"/>
    <w:basedOn w:val="DefaultParagraphFont"/>
    <w:link w:val="Quote"/>
    <w:uiPriority w:val="29"/>
    <w:rsid w:val="00B038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8FE"/>
    <w:pPr>
      <w:ind w:left="720"/>
      <w:contextualSpacing/>
    </w:pPr>
    <w:rPr>
      <w:rFonts w:asciiTheme="minorHAnsi" w:hAnsiTheme="minorHAnsi" w:eastAsiaTheme="minorEastAsia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38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8F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0F4761" w:themeColor="accent1" w:themeShade="BF"/>
      <w:kern w:val="2"/>
      <w14:ligatures w14:val="standardContextual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038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8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 w:eastAsiaTheme="minorEastAsia" w:cstheme="minorBidi"/>
      <w:kern w:val="2"/>
      <w14:ligatures w14:val="standardContextual"/>
    </w:rPr>
  </w:style>
  <w:style w:type="character" w:styleId="HeaderChar" w:customStyle="1">
    <w:name w:val="Header Char"/>
    <w:basedOn w:val="DefaultParagraphFont"/>
    <w:link w:val="Header"/>
    <w:uiPriority w:val="99"/>
    <w:rsid w:val="00B038FE"/>
  </w:style>
  <w:style w:type="paragraph" w:styleId="Footer">
    <w:name w:val="footer"/>
    <w:basedOn w:val="Normal"/>
    <w:link w:val="Foot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 w:eastAsiaTheme="minorEastAsia" w:cstheme="minorBidi"/>
      <w:kern w:val="2"/>
      <w14:ligatures w14:val="standardContextual"/>
    </w:rPr>
  </w:style>
  <w:style w:type="character" w:styleId="FooterChar" w:customStyle="1">
    <w:name w:val="Footer Char"/>
    <w:basedOn w:val="DefaultParagraphFont"/>
    <w:link w:val="Footer"/>
    <w:uiPriority w:val="99"/>
    <w:rsid w:val="00B038FE"/>
  </w:style>
  <w:style w:type="paragraph" w:styleId="NoSpacing">
    <w:name w:val="No Spacing"/>
    <w:uiPriority w:val="1"/>
    <w:qFormat/>
    <w:rsid w:val="00B038FE"/>
    <w:pPr>
      <w:spacing w:after="0" w:line="240" w:lineRule="auto"/>
    </w:pPr>
    <w:rPr>
      <w:color w:val="0E2841" w:themeColor="text2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B038F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FE2BF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BF2"/>
    <w:rPr>
      <w:color w:val="605E5C"/>
      <w:shd w:val="clear" w:color="auto" w:fill="E1DFDD"/>
    </w:rPr>
  </w:style>
  <w:style w:type="character" w:styleId="PageNumber">
    <w:name w:val="page number"/>
    <w:basedOn w:val="DefaultParagraphFont"/>
    <w:rsid w:val="001D4AF2"/>
  </w:style>
  <w:style w:type="character" w:styleId="PlaceholderText">
    <w:name w:val="Placeholder Text"/>
    <w:basedOn w:val="DefaultParagraphFont"/>
    <w:uiPriority w:val="99"/>
    <w:semiHidden/>
    <w:rsid w:val="0082285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6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2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22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1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21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8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75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1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5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8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8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6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8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3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1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8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9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86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6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0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2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86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6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1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4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72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7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41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7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13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9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2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13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9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79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0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8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95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69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280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56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33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1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06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6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50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39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9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72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9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89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1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4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01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5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91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48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84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09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6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86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48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91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92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94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8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02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08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34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1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49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6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34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3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87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8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54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43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50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54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69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6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8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0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4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79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0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15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9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52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8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38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30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53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7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1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7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35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4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3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1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6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3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8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68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9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44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6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50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3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7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4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8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8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1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1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04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53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5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0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4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8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6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1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96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5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17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40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33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5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04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1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1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4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16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7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88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49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60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5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0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7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5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1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5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1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7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91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7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83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8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33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5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8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47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4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2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3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8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7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94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55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68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01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8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1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62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90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3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11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9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93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5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73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8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1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6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2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0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50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78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00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9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1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37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8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66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87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84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75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5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2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03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3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7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62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4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0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1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82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3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5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8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93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9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4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1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6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2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42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4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70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58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9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99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79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0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07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53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89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1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90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94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20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8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30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34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56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86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2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14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6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60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72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21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47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01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2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30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61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51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66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27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842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3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2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2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06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39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27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29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8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77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62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44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43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48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50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8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60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3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34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1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57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30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75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86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67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85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43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5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09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20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538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65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937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05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883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5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77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1823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3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4311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windows-1258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header" Target="header3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PTOP%20MSI\OneDrive\Desktop\UNI\UNI%20Letterhead%20Template1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16f1d8-4cb7-47f1-93d6-0a26e1067ec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F1D8F54A6FC84CB44184C622AE14C9" ma:contentTypeVersion="6" ma:contentTypeDescription="Create a new document." ma:contentTypeScope="" ma:versionID="05db4539a52eccf15d4e63c7dece1607">
  <xsd:schema xmlns:xsd="http://www.w3.org/2001/XMLSchema" xmlns:xs="http://www.w3.org/2001/XMLSchema" xmlns:p="http://schemas.microsoft.com/office/2006/metadata/properties" xmlns:ns3="2e16f1d8-4cb7-47f1-93d6-0a26e1067ec5" targetNamespace="http://schemas.microsoft.com/office/2006/metadata/properties" ma:root="true" ma:fieldsID="4e81566420101fa4822773179d0898b6" ns3:_="">
    <xsd:import namespace="2e16f1d8-4cb7-47f1-93d6-0a26e1067ec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6f1d8-4cb7-47f1-93d6-0a26e1067ec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8C5D93-AE42-458C-8FE8-490108307919}">
  <ds:schemaRefs>
    <ds:schemaRef ds:uri="http://www.w3.org/XML/1998/namespace"/>
    <ds:schemaRef ds:uri="http://schemas.microsoft.com/office/infopath/2007/PartnerControls"/>
    <ds:schemaRef ds:uri="2e16f1d8-4cb7-47f1-93d6-0a26e1067ec5"/>
    <ds:schemaRef ds:uri="http://schemas.microsoft.com/office/2006/metadata/properties"/>
    <ds:schemaRef ds:uri="http://purl.org/dc/terms/"/>
    <ds:schemaRef ds:uri="http://purl.org/dc/dcmitype/"/>
    <ds:schemaRef ds:uri="http://schemas.microsoft.com/office/2006/documentManagement/types"/>
    <ds:schemaRef ds:uri="http://purl.org/dc/elements/1.1/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26F123EB-A462-408E-85F7-EFF46E6B4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F348F3-D865-4922-A2BB-4CC2114439F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F6FFFF5-5645-401B-99D4-E48BF4162F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16f1d8-4cb7-47f1-93d6-0a26e1067e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UNI Letterhead Template11.dotx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Uni customs consulting</dc:title>
  <dc:subject/>
  <dc:creator>LAPTOP MSI</dc:creator>
  <keywords/>
  <dc:description/>
  <lastModifiedBy>NGUYỄN BẢO YẾN NHI</lastModifiedBy>
  <revision>4</revision>
  <dcterms:created xsi:type="dcterms:W3CDTF">2025-02-25T21:37:00.0000000Z</dcterms:created>
  <dcterms:modified xsi:type="dcterms:W3CDTF">2025-02-26T07:11:16.8854141Z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0x01010005F1D8F54A6FC84CB44184C622AE14C9</vt:lpwstr>
  </property>
  <property fmtid="{D5CDD505-2E9C-101B-9397-08002B2CF9AE}" pid="3" name="MediaServiceImageTags">
    <vt:lpwstr/>
  </property>
</Properties>
</file>