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80"/>
        <w:gridCol w:w="2980"/>
      </w:tblGrid>
      <w:tr w:rsidR="00847431" w:rsidRPr="00847431" w14:paraId="472D6AA8" w14:textId="77777777" w:rsidTr="00C763BC">
        <w:trPr>
          <w:tblCellSpacing w:w="0" w:type="dxa"/>
        </w:trPr>
        <w:tc>
          <w:tcPr>
            <w:tcW w:w="34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E3AD4" w14:textId="36A46EC0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</w:rPr>
              <w:t>MANAGING AGENCIES</w:t>
            </w:r>
            <w:r w:rsidRPr="0084743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PROMULGATING DOCUMENTS-------</w:t>
            </w:r>
          </w:p>
        </w:tc>
        <w:tc>
          <w:tcPr>
            <w:tcW w:w="159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A37E35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bookmarkStart w:id="0" w:name="chuong_pl_10"/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No. HQ 02-BKTKTGT</w:t>
            </w:r>
            <w:bookmarkEnd w:id="0"/>
          </w:p>
        </w:tc>
      </w:tr>
      <w:tr w:rsidR="00847431" w:rsidRPr="00847431" w14:paraId="6E47190C" w14:textId="77777777" w:rsidTr="00C763BC">
        <w:trPr>
          <w:tblCellSpacing w:w="0" w:type="dxa"/>
        </w:trPr>
        <w:tc>
          <w:tcPr>
            <w:tcW w:w="34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179BC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</w:rPr>
              <w:t>No. ................./BK-CQBHVB</w:t>
            </w:r>
          </w:p>
        </w:tc>
        <w:tc>
          <w:tcPr>
            <w:tcW w:w="159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7FECF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</w:tr>
    </w:tbl>
    <w:p w14:paraId="4E577663" w14:textId="77777777" w:rsidR="00847431" w:rsidRDefault="00847431" w:rsidP="0084743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chuong_pl_10_name"/>
    </w:p>
    <w:p w14:paraId="3898D6FF" w14:textId="20614316" w:rsidR="00847431" w:rsidRPr="00847431" w:rsidRDefault="00847431" w:rsidP="00847431">
      <w:pPr>
        <w:jc w:val="center"/>
        <w:rPr>
          <w:rFonts w:ascii="Times New Roman" w:hAnsi="Times New Roman" w:cs="Times New Roman"/>
          <w:sz w:val="28"/>
          <w:szCs w:val="28"/>
          <w:lang w:val="vi-VN"/>
        </w:rPr>
      </w:pPr>
      <w:r w:rsidRPr="00847431">
        <w:rPr>
          <w:rFonts w:ascii="Times New Roman" w:hAnsi="Times New Roman" w:cs="Times New Roman"/>
          <w:b/>
          <w:bCs/>
          <w:sz w:val="28"/>
          <w:szCs w:val="28"/>
        </w:rPr>
        <w:t>LIST</w:t>
      </w:r>
      <w:bookmarkEnd w:id="1"/>
    </w:p>
    <w:p w14:paraId="5A7CD55E" w14:textId="77777777" w:rsidR="00847431" w:rsidRPr="00847431" w:rsidRDefault="00847431" w:rsidP="00847431">
      <w:pPr>
        <w:jc w:val="center"/>
        <w:rPr>
          <w:rFonts w:ascii="Times New Roman" w:hAnsi="Times New Roman" w:cs="Times New Roman"/>
          <w:sz w:val="24"/>
          <w:szCs w:val="24"/>
          <w:lang w:val="vi-VN"/>
        </w:rPr>
      </w:pPr>
      <w:bookmarkStart w:id="2" w:name="chuong_pl_10_name_name"/>
      <w:r w:rsidRPr="00847431">
        <w:rPr>
          <w:rFonts w:ascii="Times New Roman" w:hAnsi="Times New Roman" w:cs="Times New Roman"/>
          <w:b/>
          <w:bCs/>
          <w:sz w:val="24"/>
          <w:szCs w:val="24"/>
        </w:rPr>
        <w:t>Declaration of low-value imports and exports that have been cleared from customs</w:t>
      </w:r>
      <w:bookmarkEnd w:id="2"/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"/>
        <w:gridCol w:w="1360"/>
        <w:gridCol w:w="967"/>
        <w:gridCol w:w="868"/>
        <w:gridCol w:w="1207"/>
        <w:gridCol w:w="1066"/>
        <w:gridCol w:w="1066"/>
        <w:gridCol w:w="1365"/>
        <w:gridCol w:w="967"/>
      </w:tblGrid>
      <w:tr w:rsidR="00847431" w:rsidRPr="00847431" w14:paraId="709DF499" w14:textId="77777777" w:rsidTr="00847431">
        <w:trPr>
          <w:tblCellSpacing w:w="0" w:type="dxa"/>
        </w:trPr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26419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STT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6CA9B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Declaration Number</w:t>
            </w: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766A4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Bill of Lading Number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97341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 Name</w:t>
            </w: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737A4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Units of Calculation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E5CCD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Amount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B1696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Pieces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E6AD5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 (VND)</w:t>
            </w: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054E6A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Notes</w:t>
            </w:r>
          </w:p>
        </w:tc>
      </w:tr>
      <w:tr w:rsidR="00847431" w:rsidRPr="00847431" w14:paraId="3C1F7807" w14:textId="77777777" w:rsidTr="00847431">
        <w:trPr>
          <w:tblCellSpacing w:w="0" w:type="dxa"/>
        </w:trPr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D8558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1733C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</w:rPr>
              <w:t>(2)</w:t>
            </w: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E9EC9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</w:rPr>
              <w:t>(3)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E64A1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</w:rPr>
              <w:t>(4)</w:t>
            </w: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745A2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</w:rPr>
              <w:t>(5)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74D31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</w:rPr>
              <w:t>(6)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915A9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</w:rPr>
              <w:t>(7)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0CB76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</w:rPr>
              <w:t>(8)</w:t>
            </w: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9A4A40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</w:rPr>
              <w:t>(9)</w:t>
            </w:r>
          </w:p>
        </w:tc>
      </w:tr>
      <w:tr w:rsidR="00847431" w:rsidRPr="00847431" w14:paraId="6C006452" w14:textId="77777777" w:rsidTr="00847431">
        <w:trPr>
          <w:tblCellSpacing w:w="0" w:type="dxa"/>
        </w:trPr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8145102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E747B4B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5AA9D40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D5F7226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1AAE3BC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3EF8B86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7C860A1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D2FEF3C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2F9961A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</w:tr>
      <w:tr w:rsidR="00847431" w:rsidRPr="00847431" w14:paraId="13EA2BDB" w14:textId="77777777" w:rsidTr="00847431">
        <w:trPr>
          <w:tblCellSpacing w:w="0" w:type="dxa"/>
        </w:trPr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1AA968F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85EB513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455A4E4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4A3BCEF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893EB33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DB2DD38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1DD7115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747EDE5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D7E5E08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</w:tr>
      <w:tr w:rsidR="00847431" w:rsidRPr="00847431" w14:paraId="5D87303B" w14:textId="77777777" w:rsidTr="00847431">
        <w:trPr>
          <w:tblCellSpacing w:w="0" w:type="dxa"/>
        </w:trPr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C8B46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7B107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F4703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42677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47E0B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44B87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26A96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FCFBD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B157EE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</w:tr>
      <w:tr w:rsidR="00847431" w:rsidRPr="00847431" w14:paraId="766745AA" w14:textId="77777777" w:rsidTr="00847431">
        <w:trPr>
          <w:tblCellSpacing w:w="0" w:type="dxa"/>
        </w:trPr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52417E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A7547E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6137D1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A74927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AE63A9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324C66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A99E39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27E140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F92758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</w:tr>
    </w:tbl>
    <w:p w14:paraId="72E87DC5" w14:textId="77777777" w:rsidR="00847431" w:rsidRDefault="00847431" w:rsidP="00847431">
      <w:pPr>
        <w:jc w:val="both"/>
        <w:rPr>
          <w:rFonts w:ascii="Times New Roman" w:hAnsi="Times New Roman" w:cs="Times New Roman"/>
          <w:sz w:val="24"/>
          <w:szCs w:val="24"/>
        </w:rPr>
      </w:pPr>
      <w:r w:rsidRPr="00847431">
        <w:rPr>
          <w:rFonts w:ascii="Times New Roman" w:hAnsi="Times New Roman" w:cs="Times New Roman"/>
          <w:sz w:val="24"/>
          <w:szCs w:val="24"/>
        </w:rPr>
        <w:t>Opinion of the customs authority: ..........</w:t>
      </w:r>
    </w:p>
    <w:p w14:paraId="566059E6" w14:textId="77777777" w:rsidR="00847431" w:rsidRPr="00847431" w:rsidRDefault="00847431" w:rsidP="0084743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1"/>
        <w:gridCol w:w="5579"/>
      </w:tblGrid>
      <w:tr w:rsidR="00847431" w:rsidRPr="00847431" w14:paraId="7BDC487A" w14:textId="77777777" w:rsidTr="00847431">
        <w:trPr>
          <w:tblCellSpacing w:w="0" w:type="dxa"/>
        </w:trPr>
        <w:tc>
          <w:tcPr>
            <w:tcW w:w="20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2DE7E0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ENTERPRISES MAKING LISTS </w:t>
            </w:r>
            <w:r w:rsidRPr="0084743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474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(Signing, stamping)</w:t>
            </w:r>
          </w:p>
        </w:tc>
        <w:tc>
          <w:tcPr>
            <w:tcW w:w="29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52FAF" w14:textId="2B08CAD0" w:rsidR="00847431" w:rsidRDefault="00847431" w:rsidP="00847431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74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....day... month.... </w:t>
            </w:r>
            <w:r w:rsidR="00387BE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year</w:t>
            </w:r>
            <w:r w:rsidRPr="008474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/>
            </w: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 THE CCHQ CERTIFYING THE ELIGIBLE GOODS THROUGH THE SUPERVISION AREA</w:t>
            </w: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8474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(SIGNING, STAMPING THE CIVIL SERVANT)</w:t>
            </w:r>
          </w:p>
          <w:p w14:paraId="3CB31EB0" w14:textId="77777777" w:rsidR="00847431" w:rsidRDefault="00847431" w:rsidP="00847431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132A4126" w14:textId="77777777" w:rsidR="00847431" w:rsidRDefault="00847431" w:rsidP="00847431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69D16B9C" w14:textId="77777777" w:rsidR="00847431" w:rsidRDefault="00847431" w:rsidP="00847431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68255936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945626A" w14:textId="568B3CB2" w:rsidR="00FE2BF2" w:rsidRPr="00847431" w:rsidRDefault="00FE2BF2" w:rsidP="00847431">
      <w:pPr>
        <w:jc w:val="center"/>
        <w:rPr>
          <w:rFonts w:ascii="Times New Roman" w:hAnsi="Times New Roman" w:cs="Times New Roman"/>
          <w:sz w:val="24"/>
          <w:szCs w:val="24"/>
          <w:lang w:val="vi-VN"/>
        </w:rPr>
      </w:pPr>
    </w:p>
    <w:sectPr w:rsidR="00FE2BF2" w:rsidRPr="008474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54D1AC" w14:textId="77777777" w:rsidR="006003CE" w:rsidRDefault="006003CE" w:rsidP="00B038FE">
      <w:pPr>
        <w:spacing w:after="0" w:line="240" w:lineRule="auto"/>
      </w:pPr>
      <w:r>
        <w:separator/>
      </w:r>
    </w:p>
  </w:endnote>
  <w:endnote w:type="continuationSeparator" w:id="0">
    <w:p w14:paraId="758CFD68" w14:textId="77777777" w:rsidR="006003CE" w:rsidRDefault="006003CE" w:rsidP="00B03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86C53" w14:textId="77777777" w:rsidR="006003CE" w:rsidRDefault="006003CE" w:rsidP="00B038FE">
      <w:pPr>
        <w:spacing w:after="0" w:line="240" w:lineRule="auto"/>
      </w:pPr>
      <w:r>
        <w:separator/>
      </w:r>
    </w:p>
  </w:footnote>
  <w:footnote w:type="continuationSeparator" w:id="0">
    <w:p w14:paraId="15442DC6" w14:textId="77777777" w:rsidR="006003CE" w:rsidRDefault="006003CE" w:rsidP="00B038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704E6"/>
    <w:multiLevelType w:val="multilevel"/>
    <w:tmpl w:val="50288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3B0B2E"/>
    <w:multiLevelType w:val="multilevel"/>
    <w:tmpl w:val="3A9E4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795C64"/>
    <w:multiLevelType w:val="multilevel"/>
    <w:tmpl w:val="6368E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D011C1F"/>
    <w:multiLevelType w:val="multilevel"/>
    <w:tmpl w:val="0B16B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325E55"/>
    <w:multiLevelType w:val="multilevel"/>
    <w:tmpl w:val="5FE2E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E3B103E"/>
    <w:multiLevelType w:val="multilevel"/>
    <w:tmpl w:val="83EC5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F3E0223"/>
    <w:multiLevelType w:val="multilevel"/>
    <w:tmpl w:val="5D38A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10811A3"/>
    <w:multiLevelType w:val="multilevel"/>
    <w:tmpl w:val="9E606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4327115"/>
    <w:multiLevelType w:val="multilevel"/>
    <w:tmpl w:val="F682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4430160"/>
    <w:multiLevelType w:val="multilevel"/>
    <w:tmpl w:val="C890B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76A0289"/>
    <w:multiLevelType w:val="multilevel"/>
    <w:tmpl w:val="E35CF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C30196B"/>
    <w:multiLevelType w:val="multilevel"/>
    <w:tmpl w:val="95DA4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3482EF9"/>
    <w:multiLevelType w:val="multilevel"/>
    <w:tmpl w:val="62EA0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49238F1"/>
    <w:multiLevelType w:val="multilevel"/>
    <w:tmpl w:val="5AF60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5753A63"/>
    <w:multiLevelType w:val="multilevel"/>
    <w:tmpl w:val="2E2A6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A75093C"/>
    <w:multiLevelType w:val="multilevel"/>
    <w:tmpl w:val="F2BA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AE70BCE"/>
    <w:multiLevelType w:val="multilevel"/>
    <w:tmpl w:val="3D2E9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F952D29"/>
    <w:multiLevelType w:val="multilevel"/>
    <w:tmpl w:val="5CD27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2E8240C"/>
    <w:multiLevelType w:val="multilevel"/>
    <w:tmpl w:val="32C63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3D41AB6"/>
    <w:multiLevelType w:val="multilevel"/>
    <w:tmpl w:val="C5B2E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FD470E"/>
    <w:multiLevelType w:val="multilevel"/>
    <w:tmpl w:val="4E269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B585B84"/>
    <w:multiLevelType w:val="multilevel"/>
    <w:tmpl w:val="2DF20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3CA95374"/>
    <w:multiLevelType w:val="multilevel"/>
    <w:tmpl w:val="8696A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3E7F5EFF"/>
    <w:multiLevelType w:val="multilevel"/>
    <w:tmpl w:val="4BB00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1621955"/>
    <w:multiLevelType w:val="multilevel"/>
    <w:tmpl w:val="ECAE5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23F230B"/>
    <w:multiLevelType w:val="multilevel"/>
    <w:tmpl w:val="42E6D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76A7E08"/>
    <w:multiLevelType w:val="multilevel"/>
    <w:tmpl w:val="BF747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7CE6054"/>
    <w:multiLevelType w:val="multilevel"/>
    <w:tmpl w:val="7D40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F9260DC"/>
    <w:multiLevelType w:val="multilevel"/>
    <w:tmpl w:val="52C25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8DC34F1"/>
    <w:multiLevelType w:val="multilevel"/>
    <w:tmpl w:val="810C2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1CD3FD6"/>
    <w:multiLevelType w:val="multilevel"/>
    <w:tmpl w:val="73B09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666F0C01"/>
    <w:multiLevelType w:val="multilevel"/>
    <w:tmpl w:val="88DCC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92329E6"/>
    <w:multiLevelType w:val="multilevel"/>
    <w:tmpl w:val="54969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BBC499A"/>
    <w:multiLevelType w:val="multilevel"/>
    <w:tmpl w:val="B1F8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6C303A7B"/>
    <w:multiLevelType w:val="multilevel"/>
    <w:tmpl w:val="867A6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C3B6FBA"/>
    <w:multiLevelType w:val="multilevel"/>
    <w:tmpl w:val="07908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ED24302"/>
    <w:multiLevelType w:val="multilevel"/>
    <w:tmpl w:val="BEFA2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F11389A"/>
    <w:multiLevelType w:val="multilevel"/>
    <w:tmpl w:val="73A28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6FF26FFD"/>
    <w:multiLevelType w:val="multilevel"/>
    <w:tmpl w:val="FF5AA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0606463"/>
    <w:multiLevelType w:val="multilevel"/>
    <w:tmpl w:val="C9348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73734770"/>
    <w:multiLevelType w:val="multilevel"/>
    <w:tmpl w:val="B3681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774603AF"/>
    <w:multiLevelType w:val="multilevel"/>
    <w:tmpl w:val="233AC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7FAA6D8C"/>
    <w:multiLevelType w:val="multilevel"/>
    <w:tmpl w:val="BA922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72925256">
    <w:abstractNumId w:val="12"/>
  </w:num>
  <w:num w:numId="2" w16cid:durableId="493758964">
    <w:abstractNumId w:val="31"/>
  </w:num>
  <w:num w:numId="3" w16cid:durableId="1782258317">
    <w:abstractNumId w:val="21"/>
  </w:num>
  <w:num w:numId="4" w16cid:durableId="1123769491">
    <w:abstractNumId w:val="25"/>
  </w:num>
  <w:num w:numId="5" w16cid:durableId="1549874040">
    <w:abstractNumId w:val="35"/>
  </w:num>
  <w:num w:numId="6" w16cid:durableId="1159881670">
    <w:abstractNumId w:val="23"/>
  </w:num>
  <w:num w:numId="7" w16cid:durableId="1726296323">
    <w:abstractNumId w:val="14"/>
  </w:num>
  <w:num w:numId="8" w16cid:durableId="2028366792">
    <w:abstractNumId w:val="22"/>
  </w:num>
  <w:num w:numId="9" w16cid:durableId="1759212911">
    <w:abstractNumId w:val="5"/>
  </w:num>
  <w:num w:numId="10" w16cid:durableId="1711958581">
    <w:abstractNumId w:val="13"/>
  </w:num>
  <w:num w:numId="11" w16cid:durableId="614411061">
    <w:abstractNumId w:val="26"/>
  </w:num>
  <w:num w:numId="12" w16cid:durableId="1831601238">
    <w:abstractNumId w:val="30"/>
  </w:num>
  <w:num w:numId="13" w16cid:durableId="1601910090">
    <w:abstractNumId w:val="0"/>
  </w:num>
  <w:num w:numId="14" w16cid:durableId="73356040">
    <w:abstractNumId w:val="32"/>
  </w:num>
  <w:num w:numId="15" w16cid:durableId="685404115">
    <w:abstractNumId w:val="37"/>
  </w:num>
  <w:num w:numId="16" w16cid:durableId="1093742830">
    <w:abstractNumId w:val="28"/>
  </w:num>
  <w:num w:numId="17" w16cid:durableId="1718895029">
    <w:abstractNumId w:val="27"/>
  </w:num>
  <w:num w:numId="18" w16cid:durableId="1721325252">
    <w:abstractNumId w:val="6"/>
  </w:num>
  <w:num w:numId="19" w16cid:durableId="2035107560">
    <w:abstractNumId w:val="16"/>
  </w:num>
  <w:num w:numId="20" w16cid:durableId="1276671116">
    <w:abstractNumId w:val="4"/>
  </w:num>
  <w:num w:numId="21" w16cid:durableId="406733392">
    <w:abstractNumId w:val="40"/>
  </w:num>
  <w:num w:numId="22" w16cid:durableId="1629509275">
    <w:abstractNumId w:val="18"/>
  </w:num>
  <w:num w:numId="23" w16cid:durableId="492765249">
    <w:abstractNumId w:val="9"/>
  </w:num>
  <w:num w:numId="24" w16cid:durableId="990017363">
    <w:abstractNumId w:val="29"/>
  </w:num>
  <w:num w:numId="25" w16cid:durableId="436490942">
    <w:abstractNumId w:val="39"/>
  </w:num>
  <w:num w:numId="26" w16cid:durableId="2053387102">
    <w:abstractNumId w:val="1"/>
  </w:num>
  <w:num w:numId="27" w16cid:durableId="62533056">
    <w:abstractNumId w:val="3"/>
  </w:num>
  <w:num w:numId="28" w16cid:durableId="385643787">
    <w:abstractNumId w:val="42"/>
  </w:num>
  <w:num w:numId="29" w16cid:durableId="675227783">
    <w:abstractNumId w:val="7"/>
  </w:num>
  <w:num w:numId="30" w16cid:durableId="853226477">
    <w:abstractNumId w:val="11"/>
  </w:num>
  <w:num w:numId="31" w16cid:durableId="615722746">
    <w:abstractNumId w:val="33"/>
  </w:num>
  <w:num w:numId="32" w16cid:durableId="1339430598">
    <w:abstractNumId w:val="15"/>
  </w:num>
  <w:num w:numId="33" w16cid:durableId="2049986618">
    <w:abstractNumId w:val="20"/>
  </w:num>
  <w:num w:numId="34" w16cid:durableId="451050096">
    <w:abstractNumId w:val="24"/>
  </w:num>
  <w:num w:numId="35" w16cid:durableId="1168137536">
    <w:abstractNumId w:val="19"/>
  </w:num>
  <w:num w:numId="36" w16cid:durableId="309558949">
    <w:abstractNumId w:val="2"/>
  </w:num>
  <w:num w:numId="37" w16cid:durableId="578440155">
    <w:abstractNumId w:val="8"/>
  </w:num>
  <w:num w:numId="38" w16cid:durableId="918052322">
    <w:abstractNumId w:val="17"/>
  </w:num>
  <w:num w:numId="39" w16cid:durableId="1267345791">
    <w:abstractNumId w:val="41"/>
  </w:num>
  <w:num w:numId="40" w16cid:durableId="692338120">
    <w:abstractNumId w:val="34"/>
  </w:num>
  <w:num w:numId="41" w16cid:durableId="376128532">
    <w:abstractNumId w:val="38"/>
  </w:num>
  <w:num w:numId="42" w16cid:durableId="703679390">
    <w:abstractNumId w:val="36"/>
  </w:num>
  <w:num w:numId="43" w16cid:durableId="8069690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bordersDoNotSurroundHeader/>
  <w:bordersDoNotSurroundFooter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3CE"/>
    <w:rsid w:val="001A27C7"/>
    <w:rsid w:val="00387BEB"/>
    <w:rsid w:val="004070A4"/>
    <w:rsid w:val="00476226"/>
    <w:rsid w:val="00542D2D"/>
    <w:rsid w:val="00580FC8"/>
    <w:rsid w:val="005F00BC"/>
    <w:rsid w:val="006003CE"/>
    <w:rsid w:val="00796241"/>
    <w:rsid w:val="008035DB"/>
    <w:rsid w:val="0082115A"/>
    <w:rsid w:val="00847431"/>
    <w:rsid w:val="009635B7"/>
    <w:rsid w:val="009871AB"/>
    <w:rsid w:val="00A116E1"/>
    <w:rsid w:val="00AE2B25"/>
    <w:rsid w:val="00B038FE"/>
    <w:rsid w:val="00B50CC5"/>
    <w:rsid w:val="00BB0AC9"/>
    <w:rsid w:val="00BF79DE"/>
    <w:rsid w:val="00C763BC"/>
    <w:rsid w:val="00EB783D"/>
    <w:rsid w:val="00FE2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7F29BD5"/>
  <w15:chartTrackingRefBased/>
  <w15:docId w15:val="{5A84A46D-2288-4462-8C22-EB2BF497A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38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38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38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38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38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38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38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38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38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38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38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38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38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38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38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38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38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38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38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38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38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38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38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38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38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38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38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38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38F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038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38FE"/>
  </w:style>
  <w:style w:type="paragraph" w:styleId="Footer">
    <w:name w:val="footer"/>
    <w:basedOn w:val="Normal"/>
    <w:link w:val="FooterChar"/>
    <w:uiPriority w:val="99"/>
    <w:unhideWhenUsed/>
    <w:rsid w:val="00B038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38FE"/>
  </w:style>
  <w:style w:type="paragraph" w:styleId="NoSpacing">
    <w:name w:val="No Spacing"/>
    <w:uiPriority w:val="1"/>
    <w:qFormat/>
    <w:rsid w:val="00B038FE"/>
    <w:pPr>
      <w:spacing w:after="0" w:line="240" w:lineRule="auto"/>
    </w:pPr>
    <w:rPr>
      <w:color w:val="0E2841" w:themeColor="text2"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B038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E2BF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2BF2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1A27C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543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6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4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82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28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8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53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8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17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66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85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50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22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43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11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04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1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06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4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22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21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11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18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21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41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51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1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68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22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75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25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35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77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9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9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08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6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96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78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46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5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21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27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80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99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8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4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71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86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72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86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49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56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06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3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72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0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4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67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3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84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49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03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35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66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68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7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53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7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95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31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8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44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3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1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8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4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8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410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34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832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913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92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6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38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049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96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99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49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01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79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30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34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211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54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437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09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96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38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7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13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09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6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5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91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86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48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89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71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69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280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02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081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52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89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8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6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50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15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39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72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89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54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69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36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50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22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132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9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79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56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33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94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7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6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9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87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8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01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062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50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54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482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847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8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95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39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95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68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04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47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88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17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16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55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40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52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14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7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99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84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0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5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31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33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41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41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5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0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67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60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49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97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0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22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86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18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8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90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60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2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65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78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9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33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00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73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4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4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2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6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9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55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63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50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7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94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01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3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68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7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79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6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0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8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28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62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90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9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01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7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82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04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94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2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93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36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55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1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88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0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05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52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62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83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99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42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1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5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93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85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88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8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11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33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01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82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8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87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91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4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47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0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47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83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45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1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11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8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74701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2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727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842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307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536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43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12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60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721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50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83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44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64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433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48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30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75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99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794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829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68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58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9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56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863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43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45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57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16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33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86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539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27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06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421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473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60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63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09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204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14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6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502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5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677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858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89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61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20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484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90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94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01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422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77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62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22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065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51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66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30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619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34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21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30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34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73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51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11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84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8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75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5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03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37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60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7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6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66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3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87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1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2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78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53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0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59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8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8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68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46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61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PTOP%20MSI\OneDrive\Desktop\UNI\UNI%20Letterhead%20Template1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F1D8F54A6FC84CB44184C622AE14C9" ma:contentTypeVersion="6" ma:contentTypeDescription="Create a new document." ma:contentTypeScope="" ma:versionID="05db4539a52eccf15d4e63c7dece1607">
  <xsd:schema xmlns:xsd="http://www.w3.org/2001/XMLSchema" xmlns:xs="http://www.w3.org/2001/XMLSchema" xmlns:p="http://schemas.microsoft.com/office/2006/metadata/properties" xmlns:ns3="2e16f1d8-4cb7-47f1-93d6-0a26e1067ec5" targetNamespace="http://schemas.microsoft.com/office/2006/metadata/properties" ma:root="true" ma:fieldsID="4e81566420101fa4822773179d0898b6" ns3:_="">
    <xsd:import namespace="2e16f1d8-4cb7-47f1-93d6-0a26e1067ec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16f1d8-4cb7-47f1-93d6-0a26e1067ec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e16f1d8-4cb7-47f1-93d6-0a26e1067ec5" xsi:nil="true"/>
  </documentManagement>
</p:properties>
</file>

<file path=customXml/itemProps1.xml><?xml version="1.0" encoding="utf-8"?>
<ds:datastoreItem xmlns:ds="http://schemas.openxmlformats.org/officeDocument/2006/customXml" ds:itemID="{26F123EB-A462-408E-85F7-EFF46E6B4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73036B-4BE3-4DA9-81FC-F03D9B221E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16f1d8-4cb7-47f1-93d6-0a26e1067e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BA26CA-BF4E-40B1-A45D-F5993649161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28C5D93-AE42-458C-8FE8-490108307919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terms/"/>
    <ds:schemaRef ds:uri="http://schemas.openxmlformats.org/package/2006/metadata/core-properties"/>
    <ds:schemaRef ds:uri="2e16f1d8-4cb7-47f1-93d6-0a26e1067ec5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UNI Letterhead Template11</Template>
  <TotalTime>3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 customs consulting</vt:lpstr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 customs consulting</dc:title>
  <dc:subject/>
  <dc:creator>LAPTOP MSI</dc:creator>
  <cp:keywords/>
  <dc:description/>
  <cp:lastModifiedBy>NGUYỄN BẢO YẾN NHI</cp:lastModifiedBy>
  <cp:revision>3</cp:revision>
  <dcterms:created xsi:type="dcterms:W3CDTF">2025-02-24T08:27:00Z</dcterms:created>
  <dcterms:modified xsi:type="dcterms:W3CDTF">2025-02-26T07:07:00Z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0x01010005F1D8F54A6FC84CB44184C622AE14C9</vt:lpwstr>
  </property>
  <property fmtid="{D5CDD505-2E9C-101B-9397-08002B2CF9AE}" pid="3" name="MediaServiceImageTags">
    <vt:lpwstr/>
  </property>
</Properties>
</file>