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999" w:type="dxa"/>
        <w:tblInd w:w="-709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412"/>
        <w:gridCol w:w="320"/>
        <w:gridCol w:w="320"/>
        <w:gridCol w:w="320"/>
        <w:gridCol w:w="320"/>
        <w:gridCol w:w="320"/>
        <w:gridCol w:w="340"/>
        <w:gridCol w:w="320"/>
        <w:gridCol w:w="320"/>
        <w:gridCol w:w="670"/>
        <w:gridCol w:w="415"/>
        <w:gridCol w:w="414"/>
        <w:gridCol w:w="222"/>
        <w:gridCol w:w="761"/>
        <w:gridCol w:w="359"/>
        <w:gridCol w:w="222"/>
        <w:gridCol w:w="808"/>
        <w:gridCol w:w="428"/>
        <w:gridCol w:w="499"/>
        <w:gridCol w:w="356"/>
        <w:gridCol w:w="222"/>
        <w:gridCol w:w="700"/>
        <w:gridCol w:w="333"/>
        <w:gridCol w:w="334"/>
        <w:gridCol w:w="333"/>
        <w:gridCol w:w="333"/>
        <w:gridCol w:w="547"/>
        <w:gridCol w:w="300"/>
        <w:gridCol w:w="340"/>
        <w:gridCol w:w="886"/>
        <w:gridCol w:w="1343"/>
        <w:gridCol w:w="209"/>
        <w:gridCol w:w="27"/>
        <w:gridCol w:w="195"/>
        <w:gridCol w:w="27"/>
      </w:tblGrid>
      <w:tr w:rsidR="00D7004D" w:rsidRPr="00D7004D" w14:paraId="49FD9EE2" w14:textId="77777777" w:rsidTr="00092526">
        <w:trPr>
          <w:gridAfter w:val="3"/>
          <w:wAfter w:w="249" w:type="dxa"/>
          <w:trHeight w:val="435"/>
        </w:trPr>
        <w:tc>
          <w:tcPr>
            <w:tcW w:w="2992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4C2A2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  <w:t>HẢI QUAN VIỆT NAM</w:t>
            </w:r>
          </w:p>
        </w:tc>
        <w:tc>
          <w:tcPr>
            <w:tcW w:w="14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B7C6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</w:pPr>
          </w:p>
        </w:tc>
        <w:tc>
          <w:tcPr>
            <w:tcW w:w="7983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F162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vi-VN" w:eastAsia="ko-KR"/>
                <w14:ligatures w14:val="none"/>
              </w:rPr>
              <w:t>PHỤ LỤC TỜ KHAI HÀNG HÓA NHẬP KHẨU</w:t>
            </w:r>
          </w:p>
          <w:p w14:paraId="3EF01DCE" w14:textId="64AB4D98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43FBB" w14:textId="1ACCA021" w:rsidR="00D7004D" w:rsidRPr="00D7004D" w:rsidRDefault="00D7004D" w:rsidP="484CE3FA">
            <w:pPr>
              <w:spacing w:after="0" w:line="240" w:lineRule="auto"/>
              <w:ind w:right="45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  <w:t>HQ/2015-PLNK</w:t>
            </w:r>
          </w:p>
        </w:tc>
      </w:tr>
      <w:tr w:rsidR="00D7004D" w:rsidRPr="00D7004D" w14:paraId="25A27DE5" w14:textId="77777777" w:rsidTr="00092526">
        <w:trPr>
          <w:gridAfter w:val="3"/>
          <w:wAfter w:w="249" w:type="dxa"/>
          <w:trHeight w:val="360"/>
        </w:trPr>
        <w:tc>
          <w:tcPr>
            <w:tcW w:w="105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5158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886B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4A85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B029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F7E1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6639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7B37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5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D59C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A67A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6961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9652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A267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272BF91" w14:textId="77777777" w:rsidTr="00092526">
        <w:trPr>
          <w:gridAfter w:val="3"/>
          <w:wAfter w:w="249" w:type="dxa"/>
          <w:trHeight w:val="225"/>
        </w:trPr>
        <w:tc>
          <w:tcPr>
            <w:tcW w:w="4491" w:type="dxa"/>
            <w:gridSpan w:val="1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65C48BC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Chi cục Hải quan đăng ký tờ khai:</w:t>
            </w:r>
          </w:p>
        </w:tc>
        <w:tc>
          <w:tcPr>
            <w:tcW w:w="1342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396C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D2F2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5E77E97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Phụ lục số:</w:t>
            </w:r>
          </w:p>
        </w:tc>
        <w:tc>
          <w:tcPr>
            <w:tcW w:w="1000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3D6A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52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7A8E20B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Số tờ khai:</w:t>
            </w:r>
          </w:p>
        </w:tc>
        <w:tc>
          <w:tcPr>
            <w:tcW w:w="88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96C0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27C9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CBAD266" w14:textId="77777777" w:rsidTr="00092526">
        <w:trPr>
          <w:gridAfter w:val="2"/>
          <w:wAfter w:w="222" w:type="dxa"/>
          <w:trHeight w:val="345"/>
        </w:trPr>
        <w:tc>
          <w:tcPr>
            <w:tcW w:w="4491" w:type="dxa"/>
            <w:gridSpan w:val="12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472BEA2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Chi cục Hải quan cửa khẩu nhập:</w:t>
            </w: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3ABA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CB6F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7A246D2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Ngày, giờ đăng ký: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C9DA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5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8EEE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1E89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473" w:type="dxa"/>
            <w:gridSpan w:val="6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5A34A61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Loại hình: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noWrap/>
            <w:vAlign w:val="bottom"/>
            <w:hideMark/>
          </w:tcPr>
          <w:p w14:paraId="30D3E9B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="00D7004D" w:rsidRPr="00D7004D" w14:paraId="6487E469" w14:textId="77777777" w:rsidTr="00092526">
        <w:trPr>
          <w:gridAfter w:val="3"/>
          <w:wAfter w:w="249" w:type="dxa"/>
          <w:trHeight w:val="450"/>
        </w:trPr>
        <w:tc>
          <w:tcPr>
            <w:tcW w:w="412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266B9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Số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  <w:t xml:space="preserve">TT </w:t>
            </w:r>
          </w:p>
        </w:tc>
        <w:tc>
          <w:tcPr>
            <w:tcW w:w="258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AFB810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18. Mô tả hàng hóa</w:t>
            </w:r>
          </w:p>
        </w:tc>
        <w:tc>
          <w:tcPr>
            <w:tcW w:w="2482" w:type="dxa"/>
            <w:gridSpan w:val="5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D931589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19.Mã số hàng hóa</w:t>
            </w:r>
          </w:p>
        </w:tc>
        <w:tc>
          <w:tcPr>
            <w:tcW w:w="138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EADF0A1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 20. Xuất xứ </w:t>
            </w:r>
          </w:p>
        </w:tc>
        <w:tc>
          <w:tcPr>
            <w:tcW w:w="927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F50B61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21. Chế độ ưu đãi</w:t>
            </w:r>
          </w:p>
        </w:tc>
        <w:tc>
          <w:tcPr>
            <w:tcW w:w="1278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C27F9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22. Lượng hàng</w:t>
            </w:r>
          </w:p>
        </w:tc>
        <w:tc>
          <w:tcPr>
            <w:tcW w:w="10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A5F7FC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23. Đơn vị tính</w:t>
            </w:r>
          </w:p>
        </w:tc>
        <w:tc>
          <w:tcPr>
            <w:tcW w:w="11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274B7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24. Đơn giá nguyên tệ</w:t>
            </w:r>
          </w:p>
        </w:tc>
        <w:tc>
          <w:tcPr>
            <w:tcW w:w="25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8835E1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25. Trị giá  nguyên tệ </w:t>
            </w:r>
          </w:p>
        </w:tc>
      </w:tr>
      <w:tr w:rsidR="00D7004D" w:rsidRPr="00D7004D" w14:paraId="1AF9DB0E" w14:textId="77777777" w:rsidTr="00092526">
        <w:trPr>
          <w:gridAfter w:val="1"/>
          <w:wAfter w:w="27" w:type="dxa"/>
          <w:trHeight w:val="255"/>
        </w:trPr>
        <w:tc>
          <w:tcPr>
            <w:tcW w:w="412" w:type="dxa"/>
            <w:vMerge/>
            <w:vAlign w:val="center"/>
            <w:hideMark/>
          </w:tcPr>
          <w:p w14:paraId="4C526AA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80" w:type="dxa"/>
            <w:gridSpan w:val="8"/>
            <w:vMerge/>
            <w:vAlign w:val="center"/>
            <w:hideMark/>
          </w:tcPr>
          <w:p w14:paraId="10D2990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482" w:type="dxa"/>
            <w:gridSpan w:val="5"/>
            <w:vMerge/>
            <w:vAlign w:val="center"/>
            <w:hideMark/>
          </w:tcPr>
          <w:p w14:paraId="7A4688B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vMerge/>
            <w:vAlign w:val="center"/>
            <w:hideMark/>
          </w:tcPr>
          <w:p w14:paraId="7EF8FF5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27" w:type="dxa"/>
            <w:gridSpan w:val="2"/>
            <w:vMerge/>
            <w:vAlign w:val="center"/>
            <w:hideMark/>
          </w:tcPr>
          <w:p w14:paraId="3168CBD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vMerge/>
            <w:vAlign w:val="center"/>
            <w:hideMark/>
          </w:tcPr>
          <w:p w14:paraId="1C605D6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vMerge/>
            <w:vAlign w:val="center"/>
            <w:hideMark/>
          </w:tcPr>
          <w:p w14:paraId="37EC2D0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0" w:type="dxa"/>
            <w:gridSpan w:val="3"/>
            <w:vMerge/>
            <w:vAlign w:val="center"/>
            <w:hideMark/>
          </w:tcPr>
          <w:p w14:paraId="7A87717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02" w:type="dxa"/>
            <w:gridSpan w:val="4"/>
            <w:vMerge/>
            <w:vAlign w:val="center"/>
            <w:hideMark/>
          </w:tcPr>
          <w:p w14:paraId="391947A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EFF6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="00D7004D" w:rsidRPr="00D7004D" w14:paraId="53AD5D56" w14:textId="77777777" w:rsidTr="00092526">
        <w:trPr>
          <w:gridAfter w:val="1"/>
          <w:wAfter w:w="27" w:type="dxa"/>
          <w:trHeight w:val="43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55757C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F89083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DDF1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40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4EB9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4B3E14E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5E6F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0869AEC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1D79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999700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BE67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C75D50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7A26F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4A46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497E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21945C8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719AA552" w14:textId="77777777" w:rsidTr="00092526">
        <w:trPr>
          <w:gridAfter w:val="1"/>
          <w:wAfter w:w="27" w:type="dxa"/>
          <w:trHeight w:val="660"/>
        </w:trPr>
        <w:tc>
          <w:tcPr>
            <w:tcW w:w="29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E286F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Loại thuế</w:t>
            </w:r>
          </w:p>
        </w:tc>
        <w:tc>
          <w:tcPr>
            <w:tcW w:w="479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6123B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Trị giá tính thuế/ Số lượng chịu thuế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A54B0C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Thuế suất (%)/ 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  <w:t>Mức thuế</w:t>
            </w:r>
          </w:p>
        </w:tc>
        <w:tc>
          <w:tcPr>
            <w:tcW w:w="4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3D0472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Tiền thuế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0DE0514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6B590F58" w14:textId="77777777" w:rsidTr="00092526">
        <w:trPr>
          <w:gridAfter w:val="1"/>
          <w:wAfter w:w="27" w:type="dxa"/>
          <w:trHeight w:val="39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C5322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26. Thuế nhập khẩu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21C34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4D751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91448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FEB4B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681A8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FDBB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2D717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66EEF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E9986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885CD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5E918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4400BCD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6DC52BBE" w14:textId="77777777" w:rsidTr="00092526">
        <w:trPr>
          <w:gridAfter w:val="1"/>
          <w:wAfter w:w="27" w:type="dxa"/>
          <w:trHeight w:val="33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AE863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27. Thuế TTĐB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6112A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155C8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8A471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D5CD6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35613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FB72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81244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59E04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FEFDB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8D04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3A98A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00FFBB6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2BC4C548" w14:textId="77777777" w:rsidTr="00092526">
        <w:trPr>
          <w:gridAfter w:val="1"/>
          <w:wAfter w:w="27" w:type="dxa"/>
          <w:trHeight w:val="375"/>
        </w:trPr>
        <w:tc>
          <w:tcPr>
            <w:tcW w:w="16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2C033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28. Thuế BVMT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856A9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561EF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EF690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9C6C2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EE331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ADD2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7345A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434C9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DE168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13BC9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36F4D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1F5C1CA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1B222715" w14:textId="77777777" w:rsidTr="00092526">
        <w:trPr>
          <w:gridAfter w:val="1"/>
          <w:wAfter w:w="27" w:type="dxa"/>
          <w:trHeight w:val="33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D129F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29. Thuế GTGT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445F5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099E2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056EC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7780A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8EDDD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10E7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F3EBC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           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A90C4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48071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4498E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ABB64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327DB1F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65244E05" w14:textId="77777777" w:rsidTr="00092526">
        <w:trPr>
          <w:gridAfter w:val="1"/>
          <w:wAfter w:w="27" w:type="dxa"/>
          <w:trHeight w:val="390"/>
        </w:trPr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84200E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28B70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02EBC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1BEF6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BC58D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AA590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26183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2B7CCD14" w14:textId="77777777" w:rsidR="00D7004D" w:rsidRPr="00D7004D" w:rsidRDefault="00D7004D" w:rsidP="00D700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Cộng: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D447D6" w14:textId="77777777" w:rsidR="00D7004D" w:rsidRPr="00D7004D" w:rsidRDefault="00D7004D" w:rsidP="00D700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D4D93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9D482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E4E23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72C75C1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52B36005" w14:textId="77777777" w:rsidTr="00092526">
        <w:trPr>
          <w:gridAfter w:val="1"/>
          <w:wAfter w:w="27" w:type="dxa"/>
          <w:trHeight w:val="300"/>
        </w:trPr>
        <w:tc>
          <w:tcPr>
            <w:tcW w:w="412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CD1FF3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Số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  <w:t xml:space="preserve">TT </w:t>
            </w:r>
          </w:p>
        </w:tc>
        <w:tc>
          <w:tcPr>
            <w:tcW w:w="258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F39B6C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18. Mô tả hàng hóa</w:t>
            </w:r>
          </w:p>
        </w:tc>
        <w:tc>
          <w:tcPr>
            <w:tcW w:w="2482" w:type="dxa"/>
            <w:gridSpan w:val="5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426C90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19.Mã số hàng hóa</w:t>
            </w:r>
          </w:p>
        </w:tc>
        <w:tc>
          <w:tcPr>
            <w:tcW w:w="138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EFB540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 20. Xuất xứ </w:t>
            </w:r>
          </w:p>
        </w:tc>
        <w:tc>
          <w:tcPr>
            <w:tcW w:w="927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D48B9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21. Chế độ ưu đãi</w:t>
            </w:r>
          </w:p>
        </w:tc>
        <w:tc>
          <w:tcPr>
            <w:tcW w:w="1278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6FC9014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22. Lượng hàng</w:t>
            </w:r>
          </w:p>
        </w:tc>
        <w:tc>
          <w:tcPr>
            <w:tcW w:w="10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300FC8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23. Đơn vị tính</w:t>
            </w:r>
          </w:p>
        </w:tc>
        <w:tc>
          <w:tcPr>
            <w:tcW w:w="11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DA2E31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24. Đơn giá nguyên tệ</w:t>
            </w:r>
          </w:p>
        </w:tc>
        <w:tc>
          <w:tcPr>
            <w:tcW w:w="25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2AF307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25. Trị giá  nguyên tệ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1BBA3C9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5BFBC70D" w14:textId="77777777" w:rsidTr="00092526">
        <w:trPr>
          <w:gridAfter w:val="1"/>
          <w:wAfter w:w="27" w:type="dxa"/>
          <w:trHeight w:val="240"/>
        </w:trPr>
        <w:tc>
          <w:tcPr>
            <w:tcW w:w="412" w:type="dxa"/>
            <w:vMerge/>
            <w:vAlign w:val="center"/>
            <w:hideMark/>
          </w:tcPr>
          <w:p w14:paraId="467780A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80" w:type="dxa"/>
            <w:gridSpan w:val="8"/>
            <w:vMerge/>
            <w:vAlign w:val="center"/>
            <w:hideMark/>
          </w:tcPr>
          <w:p w14:paraId="718E47A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482" w:type="dxa"/>
            <w:gridSpan w:val="5"/>
            <w:vMerge/>
            <w:vAlign w:val="center"/>
            <w:hideMark/>
          </w:tcPr>
          <w:p w14:paraId="7A60919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vMerge/>
            <w:vAlign w:val="center"/>
            <w:hideMark/>
          </w:tcPr>
          <w:p w14:paraId="65BEFEE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27" w:type="dxa"/>
            <w:gridSpan w:val="2"/>
            <w:vMerge/>
            <w:vAlign w:val="center"/>
            <w:hideMark/>
          </w:tcPr>
          <w:p w14:paraId="6B4535F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vMerge/>
            <w:vAlign w:val="center"/>
            <w:hideMark/>
          </w:tcPr>
          <w:p w14:paraId="5934F77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vMerge/>
            <w:vAlign w:val="center"/>
            <w:hideMark/>
          </w:tcPr>
          <w:p w14:paraId="6007427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0" w:type="dxa"/>
            <w:gridSpan w:val="3"/>
            <w:vMerge/>
            <w:vAlign w:val="center"/>
            <w:hideMark/>
          </w:tcPr>
          <w:p w14:paraId="118D90B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02" w:type="dxa"/>
            <w:gridSpan w:val="4"/>
            <w:vMerge/>
            <w:vAlign w:val="center"/>
            <w:hideMark/>
          </w:tcPr>
          <w:p w14:paraId="7EF5B33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A278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="00D7004D" w:rsidRPr="00D7004D" w14:paraId="49029C65" w14:textId="77777777" w:rsidTr="00092526">
        <w:trPr>
          <w:gridAfter w:val="1"/>
          <w:wAfter w:w="27" w:type="dxa"/>
          <w:trHeight w:val="46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102978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813C214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938C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40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511E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061B8C7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7FBF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03B9BA3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9FCD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0D59FA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B3B9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D0ABD7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1275D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062A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5391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3D3C2FC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5F50DAAD" w14:textId="77777777" w:rsidTr="00092526">
        <w:trPr>
          <w:gridAfter w:val="1"/>
          <w:wAfter w:w="27" w:type="dxa"/>
          <w:trHeight w:val="690"/>
        </w:trPr>
        <w:tc>
          <w:tcPr>
            <w:tcW w:w="29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36AF21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Loại thuế</w:t>
            </w:r>
          </w:p>
        </w:tc>
        <w:tc>
          <w:tcPr>
            <w:tcW w:w="479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E92FB3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Trị giá tính thuế/ Số lượng chịu thuế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D7AE08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Thuế suất (%)/ 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  <w:t>Mức thuế</w:t>
            </w:r>
          </w:p>
        </w:tc>
        <w:tc>
          <w:tcPr>
            <w:tcW w:w="4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3C581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Tiền thuế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6B0CA63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5241CC2B" w14:textId="77777777" w:rsidTr="00092526">
        <w:trPr>
          <w:gridAfter w:val="1"/>
          <w:wAfter w:w="27" w:type="dxa"/>
          <w:trHeight w:val="36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E20B4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26. Thuế nhập khẩu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D7298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6153F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DE495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AFC9E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E140D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0579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ADD2A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77992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3C2FE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05D77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275BA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05F2E4D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78D7E940" w14:textId="77777777" w:rsidTr="00092526">
        <w:trPr>
          <w:gridAfter w:val="1"/>
          <w:wAfter w:w="27" w:type="dxa"/>
          <w:trHeight w:val="36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42731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27. Thuế TTĐB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45777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06039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C4005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4DA63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EEE7B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D5AB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CDC72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5E884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9FB6F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3BA03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7D3CA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568CF67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2444147" w14:textId="77777777" w:rsidTr="00092526">
        <w:trPr>
          <w:gridAfter w:val="1"/>
          <w:wAfter w:w="27" w:type="dxa"/>
          <w:trHeight w:val="450"/>
        </w:trPr>
        <w:tc>
          <w:tcPr>
            <w:tcW w:w="16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1C3B0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28. Thuế BVMT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11624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F3CC0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E7162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4A193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B5D8D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BF6F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4D185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AAF86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084F8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DEB17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4A5B5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5D9F45C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690A2550" w14:textId="77777777" w:rsidTr="00092526">
        <w:trPr>
          <w:gridAfter w:val="1"/>
          <w:wAfter w:w="27" w:type="dxa"/>
          <w:trHeight w:val="36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8908C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29. Thuế GTGT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23694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8B9E1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3CC08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B2012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E2615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C7D2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1B00E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           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FDE0A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9F440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0080B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57396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604242D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5EFDE445" w14:textId="77777777" w:rsidTr="00092526">
        <w:trPr>
          <w:gridAfter w:val="1"/>
          <w:wAfter w:w="27" w:type="dxa"/>
          <w:trHeight w:val="360"/>
        </w:trPr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54662A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436C6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A3373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89F38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F4A0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D7777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0EB4F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584081E7" w14:textId="77777777" w:rsidR="00D7004D" w:rsidRPr="00D7004D" w:rsidRDefault="00D7004D" w:rsidP="00D700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Cộng: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C45A87" w14:textId="77777777" w:rsidR="00D7004D" w:rsidRPr="00D7004D" w:rsidRDefault="00D7004D" w:rsidP="00D700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D1BE3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7A2CC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14930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3358569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248954A0" w14:textId="77777777" w:rsidTr="00092526">
        <w:trPr>
          <w:gridAfter w:val="1"/>
          <w:wAfter w:w="27" w:type="dxa"/>
          <w:trHeight w:val="360"/>
        </w:trPr>
        <w:tc>
          <w:tcPr>
            <w:tcW w:w="412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2B24F9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Số    TT </w:t>
            </w:r>
          </w:p>
        </w:tc>
        <w:tc>
          <w:tcPr>
            <w:tcW w:w="258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B36529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18. Mô tả hàng hóa</w:t>
            </w:r>
          </w:p>
        </w:tc>
        <w:tc>
          <w:tcPr>
            <w:tcW w:w="2482" w:type="dxa"/>
            <w:gridSpan w:val="5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E0BB83C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19.Mã số hàng hóa</w:t>
            </w:r>
          </w:p>
        </w:tc>
        <w:tc>
          <w:tcPr>
            <w:tcW w:w="1389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2A7AAE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 20. Xuất xứ </w:t>
            </w:r>
          </w:p>
        </w:tc>
        <w:tc>
          <w:tcPr>
            <w:tcW w:w="927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54BA09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21. Chế độ ưu đãi</w:t>
            </w:r>
          </w:p>
        </w:tc>
        <w:tc>
          <w:tcPr>
            <w:tcW w:w="1278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71BBB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22. Lượng hàng</w:t>
            </w:r>
          </w:p>
        </w:tc>
        <w:tc>
          <w:tcPr>
            <w:tcW w:w="10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3C4502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23. Đơn vị tính</w:t>
            </w:r>
          </w:p>
        </w:tc>
        <w:tc>
          <w:tcPr>
            <w:tcW w:w="11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304787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24. Đơn giá nguyên tệ</w:t>
            </w:r>
          </w:p>
        </w:tc>
        <w:tc>
          <w:tcPr>
            <w:tcW w:w="25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34CBC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25. Trị giá  nguyên tệ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667B556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0BF61242" w14:textId="77777777" w:rsidTr="00092526">
        <w:trPr>
          <w:gridAfter w:val="1"/>
          <w:wAfter w:w="27" w:type="dxa"/>
          <w:trHeight w:val="300"/>
        </w:trPr>
        <w:tc>
          <w:tcPr>
            <w:tcW w:w="412" w:type="dxa"/>
            <w:vMerge/>
            <w:vAlign w:val="center"/>
            <w:hideMark/>
          </w:tcPr>
          <w:p w14:paraId="438034A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80" w:type="dxa"/>
            <w:gridSpan w:val="8"/>
            <w:vMerge/>
            <w:vAlign w:val="center"/>
            <w:hideMark/>
          </w:tcPr>
          <w:p w14:paraId="28718D5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482" w:type="dxa"/>
            <w:gridSpan w:val="5"/>
            <w:vMerge/>
            <w:vAlign w:val="center"/>
            <w:hideMark/>
          </w:tcPr>
          <w:p w14:paraId="2747264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vMerge/>
            <w:vAlign w:val="center"/>
            <w:hideMark/>
          </w:tcPr>
          <w:p w14:paraId="6F955BE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27" w:type="dxa"/>
            <w:gridSpan w:val="2"/>
            <w:vMerge/>
            <w:vAlign w:val="center"/>
            <w:hideMark/>
          </w:tcPr>
          <w:p w14:paraId="4FF4418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vMerge/>
            <w:vAlign w:val="center"/>
            <w:hideMark/>
          </w:tcPr>
          <w:p w14:paraId="6883AFB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vMerge/>
            <w:vAlign w:val="center"/>
            <w:hideMark/>
          </w:tcPr>
          <w:p w14:paraId="1EF9C69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0" w:type="dxa"/>
            <w:gridSpan w:val="3"/>
            <w:vMerge/>
            <w:vAlign w:val="center"/>
            <w:hideMark/>
          </w:tcPr>
          <w:p w14:paraId="6F4576E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502" w:type="dxa"/>
            <w:gridSpan w:val="4"/>
            <w:vMerge/>
            <w:vAlign w:val="center"/>
            <w:hideMark/>
          </w:tcPr>
          <w:p w14:paraId="56EEB3F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BBC5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</w:tr>
      <w:tr w:rsidR="00D7004D" w:rsidRPr="00D7004D" w14:paraId="2277CE8E" w14:textId="77777777" w:rsidTr="00092526">
        <w:trPr>
          <w:gridAfter w:val="1"/>
          <w:wAfter w:w="27" w:type="dxa"/>
          <w:trHeight w:val="43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27129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3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8020A6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68E9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40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97AB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40D5B75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75DE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14:paraId="040AEDF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8F92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A5AF26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2643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29A483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D0A04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2604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5118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278E8B0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DB397E5" w14:textId="77777777" w:rsidTr="00092526">
        <w:trPr>
          <w:gridAfter w:val="1"/>
          <w:wAfter w:w="27" w:type="dxa"/>
          <w:trHeight w:val="705"/>
        </w:trPr>
        <w:tc>
          <w:tcPr>
            <w:tcW w:w="29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3BD69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Loại thuế</w:t>
            </w:r>
          </w:p>
        </w:tc>
        <w:tc>
          <w:tcPr>
            <w:tcW w:w="479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A4DAE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Trị giá tính thuế/ Số lượng chịu thuế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6F1E58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Thuế suất (%)/ 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  <w:t>Mức thuế</w:t>
            </w:r>
          </w:p>
        </w:tc>
        <w:tc>
          <w:tcPr>
            <w:tcW w:w="4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EBFFE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Tiền thuế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FC5AE1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2748342B" w14:textId="77777777" w:rsidTr="00092526">
        <w:trPr>
          <w:gridAfter w:val="1"/>
          <w:wAfter w:w="27" w:type="dxa"/>
          <w:trHeight w:val="36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D6FE3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26. Thuế nhập khẩu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E4400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792CA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B3C46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82C8A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57DC8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4BDB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DE69D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9074C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DD4EF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2BFF1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E55A7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30CC438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C6E4620" w14:textId="77777777" w:rsidTr="00092526">
        <w:trPr>
          <w:gridAfter w:val="1"/>
          <w:wAfter w:w="27" w:type="dxa"/>
          <w:trHeight w:val="36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06151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27. Thuế TTĐB</w:t>
            </w: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63C11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F2550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B4118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11662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888E2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3546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9B72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4434C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AA69F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AF621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5241B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14B059B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3741082A" w14:textId="77777777" w:rsidTr="00092526">
        <w:trPr>
          <w:gridAfter w:val="1"/>
          <w:wAfter w:w="27" w:type="dxa"/>
          <w:trHeight w:val="360"/>
        </w:trPr>
        <w:tc>
          <w:tcPr>
            <w:tcW w:w="16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851D8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28. Thuế BVMT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C9BC9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541DA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02901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5ECF7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49236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F075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29A34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6961E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DE0B4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6452C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C872F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7FF00D7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405AEC0" w14:textId="77777777" w:rsidTr="00092526">
        <w:trPr>
          <w:gridAfter w:val="1"/>
          <w:wAfter w:w="27" w:type="dxa"/>
          <w:trHeight w:val="360"/>
        </w:trPr>
        <w:tc>
          <w:tcPr>
            <w:tcW w:w="1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E2F1D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29. Thuế GTGT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63F8D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4DBA4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F0FB4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E4D4C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C44F3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F677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D1178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              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803A9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553EB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54270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6B3AD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7EBD6CD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24B592B" w14:textId="77777777" w:rsidTr="00092526">
        <w:trPr>
          <w:gridAfter w:val="1"/>
          <w:wAfter w:w="27" w:type="dxa"/>
          <w:trHeight w:val="360"/>
        </w:trPr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90DE79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79B47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0E013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50903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B9588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864F5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9EB91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2E6969" w14:textId="77777777" w:rsidR="00D7004D" w:rsidRPr="00D7004D" w:rsidRDefault="00D7004D" w:rsidP="00D700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Cộng: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8ECFBD" w14:textId="77777777" w:rsidR="00D7004D" w:rsidRPr="00D7004D" w:rsidRDefault="00D7004D" w:rsidP="00D700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C4636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25FC7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528AD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08A5236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158028B9" w14:textId="77777777" w:rsidTr="00092526">
        <w:trPr>
          <w:gridAfter w:val="1"/>
          <w:wAfter w:w="27" w:type="dxa"/>
          <w:trHeight w:val="360"/>
        </w:trPr>
        <w:tc>
          <w:tcPr>
            <w:tcW w:w="1375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A8960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31. Lượng hàng, số hiệu container: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6191128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3716387B" w14:textId="77777777" w:rsidTr="00092526">
        <w:trPr>
          <w:gridAfter w:val="1"/>
          <w:wAfter w:w="27" w:type="dxa"/>
          <w:trHeight w:val="49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701B8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Số  TT </w:t>
            </w:r>
          </w:p>
        </w:tc>
        <w:tc>
          <w:tcPr>
            <w:tcW w:w="32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F9D8B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a. Số hiệu container</w:t>
            </w:r>
          </w:p>
        </w:tc>
        <w:tc>
          <w:tcPr>
            <w:tcW w:w="47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FCD640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b. Số lượng kiện trong container</w:t>
            </w:r>
          </w:p>
        </w:tc>
        <w:tc>
          <w:tcPr>
            <w:tcW w:w="53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B43E4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c. Trọng lượng hàng trong container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1BC6DCE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6E54383A" w14:textId="77777777" w:rsidTr="00092526">
        <w:trPr>
          <w:trHeight w:val="390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818BF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1</w:t>
            </w: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E469C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B2E0C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236A9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7C2F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05CB2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0EB02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49D77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9D418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BA6BE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BCAEFFC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579A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9C79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B2C33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B5E6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20A0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8BD76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933C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53AC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DC9EC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7861D0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84D44C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536F4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9F73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F0619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9E199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06F71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0191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0704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078F0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C4F8D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54C62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0A4403D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7AF2E550" w14:textId="77777777" w:rsidTr="00092526">
        <w:trPr>
          <w:gridAfter w:val="1"/>
          <w:wAfter w:w="27" w:type="dxa"/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FE0334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2</w:t>
            </w:r>
          </w:p>
        </w:tc>
        <w:tc>
          <w:tcPr>
            <w:tcW w:w="9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ECDBEB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AC16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B8D52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DE9867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7561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DD32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A0DC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9F753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A619F3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5FD0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A20D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B6DC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FBE8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00ACA99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42EF6CF4" w14:textId="77777777" w:rsidTr="00092526">
        <w:trPr>
          <w:gridAfter w:val="1"/>
          <w:wAfter w:w="27" w:type="dxa"/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5417A3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3</w:t>
            </w:r>
          </w:p>
        </w:tc>
        <w:tc>
          <w:tcPr>
            <w:tcW w:w="9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C1BAB0B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DB53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EC2B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EA1EE3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C326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6A0D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42E0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D6433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D872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775E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4083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C479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3B11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3D4CB60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673DE789" w14:textId="77777777" w:rsidTr="00092526">
        <w:trPr>
          <w:gridAfter w:val="1"/>
          <w:wAfter w:w="27" w:type="dxa"/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339AA3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>4</w:t>
            </w:r>
          </w:p>
        </w:tc>
        <w:tc>
          <w:tcPr>
            <w:tcW w:w="9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4C062CA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AB7B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713F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615C9D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C1DB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D81B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67A8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B7BBE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14AFD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6A83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0642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F170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2CF0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55BDA3B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D7004D" w14:paraId="73B24AFB" w14:textId="77777777" w:rsidTr="00092526">
        <w:trPr>
          <w:gridAfter w:val="1"/>
          <w:wAfter w:w="27" w:type="dxa"/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866F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C3A0D3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FD78E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12E20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75BFF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51707E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57A0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361EE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B5F27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0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8E249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  <w:t>Cộng: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1EDBB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E00F7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BE181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AF8F6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721D938C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092526" w14:paraId="0C060236" w14:textId="77777777" w:rsidTr="00092526">
        <w:trPr>
          <w:trHeight w:val="360"/>
        </w:trPr>
        <w:tc>
          <w:tcPr>
            <w:tcW w:w="10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3796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4D50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E713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A6A35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9264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E666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A895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684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343409" w14:textId="4A8169CE" w:rsidR="00D7004D" w:rsidRPr="00092526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:lang w:val="vi-VN" w:eastAsia="ko-KR"/>
                <w14:ligatures w14:val="none"/>
              </w:rPr>
            </w:pP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t xml:space="preserve">33. Tôi xin cam đoan, chịu trách nhiệm 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  <w:t xml:space="preserve">trước pháp luật về nội dung khai trên tờ khai 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  <w:t>Ngày         tháng           năm</w:t>
            </w:r>
            <w:r w:rsidRPr="00D7004D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  <w:br/>
            </w:r>
            <w:r w:rsidRPr="00D7004D"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:lang w:val="vi-VN" w:eastAsia="ko-KR"/>
                <w14:ligatures w14:val="none"/>
              </w:rPr>
              <w:t>(Người khai ký, ghi rõ họ tên, đóng dấu)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BD1E27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3A92B0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6A1A3F94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  <w:tr w:rsidR="00D7004D" w:rsidRPr="00092526" w14:paraId="60747F5B" w14:textId="77777777" w:rsidTr="00092526">
        <w:trPr>
          <w:trHeight w:val="360"/>
        </w:trPr>
        <w:tc>
          <w:tcPr>
            <w:tcW w:w="105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F853E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77B21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B987F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6357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E4E08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4520A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C07E6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4684" w:type="dxa"/>
            <w:gridSpan w:val="11"/>
            <w:vMerge/>
            <w:vAlign w:val="center"/>
            <w:hideMark/>
          </w:tcPr>
          <w:p w14:paraId="4AE7DA39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vi-VN" w:eastAsia="ko-KR"/>
                <w14:ligatures w14:val="none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B91C0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352CF" w14:textId="77777777" w:rsidR="00D7004D" w:rsidRPr="00D7004D" w:rsidRDefault="00D7004D" w:rsidP="00D700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5A8CA3CB" w14:textId="77777777" w:rsidR="00D7004D" w:rsidRPr="00D7004D" w:rsidRDefault="00D7004D" w:rsidP="00D700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vi-VN" w:eastAsia="ko-KR"/>
                <w14:ligatures w14:val="none"/>
              </w:rPr>
            </w:pPr>
          </w:p>
        </w:tc>
      </w:tr>
    </w:tbl>
    <w:p w14:paraId="13D9532F" w14:textId="77777777" w:rsidR="00FE2BF2" w:rsidRPr="00092526" w:rsidRDefault="00FE2BF2" w:rsidP="00D7004D">
      <w:pPr>
        <w:rPr>
          <w:lang w:val="vi-VN"/>
        </w:rPr>
      </w:pPr>
    </w:p>
    <w:sectPr w:rsidR="00FE2BF2" w:rsidRPr="00092526" w:rsidSect="00D700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32B79" w14:textId="77777777" w:rsidR="00D1795C" w:rsidRDefault="00D1795C" w:rsidP="00B038FE">
      <w:pPr>
        <w:spacing w:after="0" w:line="240" w:lineRule="auto"/>
      </w:pPr>
      <w:r>
        <w:separator/>
      </w:r>
    </w:p>
  </w:endnote>
  <w:endnote w:type="continuationSeparator" w:id="0">
    <w:p w14:paraId="078AF786" w14:textId="77777777" w:rsidR="00D1795C" w:rsidRDefault="00D1795C" w:rsidP="00B038FE">
      <w:pPr>
        <w:spacing w:after="0" w:line="240" w:lineRule="auto"/>
      </w:pPr>
      <w:r>
        <w:continuationSeparator/>
      </w:r>
    </w:p>
  </w:endnote>
  <w:endnote w:type="continuationNotice" w:id="1">
    <w:p w14:paraId="58997272" w14:textId="77777777" w:rsidR="00AB7A67" w:rsidRDefault="00AB7A6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42660" w14:textId="77777777" w:rsidR="00D1795C" w:rsidRDefault="00D1795C" w:rsidP="00B038FE">
      <w:pPr>
        <w:spacing w:after="0" w:line="240" w:lineRule="auto"/>
      </w:pPr>
      <w:r>
        <w:separator/>
      </w:r>
    </w:p>
  </w:footnote>
  <w:footnote w:type="continuationSeparator" w:id="0">
    <w:p w14:paraId="0C0DF6FC" w14:textId="77777777" w:rsidR="00D1795C" w:rsidRDefault="00D1795C" w:rsidP="00B038FE">
      <w:pPr>
        <w:spacing w:after="0" w:line="240" w:lineRule="auto"/>
      </w:pPr>
      <w:r>
        <w:continuationSeparator/>
      </w:r>
    </w:p>
  </w:footnote>
  <w:footnote w:type="continuationNotice" w:id="1">
    <w:p w14:paraId="02F69FBE" w14:textId="77777777" w:rsidR="00AB7A67" w:rsidRDefault="00AB7A6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04E6"/>
    <w:multiLevelType w:val="multilevel"/>
    <w:tmpl w:val="5028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3B0B2E"/>
    <w:multiLevelType w:val="multilevel"/>
    <w:tmpl w:val="3A9E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795C64"/>
    <w:multiLevelType w:val="multilevel"/>
    <w:tmpl w:val="6368E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011C1F"/>
    <w:multiLevelType w:val="multilevel"/>
    <w:tmpl w:val="0B16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325E55"/>
    <w:multiLevelType w:val="multilevel"/>
    <w:tmpl w:val="5FE2E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E3B103E"/>
    <w:multiLevelType w:val="multilevel"/>
    <w:tmpl w:val="83EC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F3E0223"/>
    <w:multiLevelType w:val="multilevel"/>
    <w:tmpl w:val="5D38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0811A3"/>
    <w:multiLevelType w:val="multilevel"/>
    <w:tmpl w:val="9E60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327115"/>
    <w:multiLevelType w:val="multilevel"/>
    <w:tmpl w:val="F68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4430160"/>
    <w:multiLevelType w:val="multilevel"/>
    <w:tmpl w:val="C89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76A0289"/>
    <w:multiLevelType w:val="multilevel"/>
    <w:tmpl w:val="E35C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C30196B"/>
    <w:multiLevelType w:val="multilevel"/>
    <w:tmpl w:val="95DA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82EF9"/>
    <w:multiLevelType w:val="multilevel"/>
    <w:tmpl w:val="62EA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49238F1"/>
    <w:multiLevelType w:val="multilevel"/>
    <w:tmpl w:val="5AF6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5753A63"/>
    <w:multiLevelType w:val="multilevel"/>
    <w:tmpl w:val="2E2A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A75093C"/>
    <w:multiLevelType w:val="multilevel"/>
    <w:tmpl w:val="F2B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AE70BCE"/>
    <w:multiLevelType w:val="multilevel"/>
    <w:tmpl w:val="3D2E9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F952D29"/>
    <w:multiLevelType w:val="multilevel"/>
    <w:tmpl w:val="5CD2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2E8240C"/>
    <w:multiLevelType w:val="multilevel"/>
    <w:tmpl w:val="32C6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3D41AB6"/>
    <w:multiLevelType w:val="multilevel"/>
    <w:tmpl w:val="C5B2E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FD470E"/>
    <w:multiLevelType w:val="multilevel"/>
    <w:tmpl w:val="4E26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B585B84"/>
    <w:multiLevelType w:val="multilevel"/>
    <w:tmpl w:val="2DF2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CA95374"/>
    <w:multiLevelType w:val="multilevel"/>
    <w:tmpl w:val="8696A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E7F5EFF"/>
    <w:multiLevelType w:val="multilevel"/>
    <w:tmpl w:val="4BB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1621955"/>
    <w:multiLevelType w:val="multilevel"/>
    <w:tmpl w:val="ECAE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23F230B"/>
    <w:multiLevelType w:val="multilevel"/>
    <w:tmpl w:val="42E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76A7E08"/>
    <w:multiLevelType w:val="multilevel"/>
    <w:tmpl w:val="BF747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7CE6054"/>
    <w:multiLevelType w:val="multilevel"/>
    <w:tmpl w:val="7D4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F9260DC"/>
    <w:multiLevelType w:val="multilevel"/>
    <w:tmpl w:val="52C25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8DC34F1"/>
    <w:multiLevelType w:val="multilevel"/>
    <w:tmpl w:val="810C2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1CD3FD6"/>
    <w:multiLevelType w:val="multilevel"/>
    <w:tmpl w:val="73B0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66F0C01"/>
    <w:multiLevelType w:val="multilevel"/>
    <w:tmpl w:val="88DC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92329E6"/>
    <w:multiLevelType w:val="multilevel"/>
    <w:tmpl w:val="5496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BBC499A"/>
    <w:multiLevelType w:val="multilevel"/>
    <w:tmpl w:val="B1F8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C303A7B"/>
    <w:multiLevelType w:val="multilevel"/>
    <w:tmpl w:val="867A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C3B6FBA"/>
    <w:multiLevelType w:val="multilevel"/>
    <w:tmpl w:val="0790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ED24302"/>
    <w:multiLevelType w:val="multilevel"/>
    <w:tmpl w:val="BEFA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11389A"/>
    <w:multiLevelType w:val="multilevel"/>
    <w:tmpl w:val="73A2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FF26FFD"/>
    <w:multiLevelType w:val="multilevel"/>
    <w:tmpl w:val="FF5A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0606463"/>
    <w:multiLevelType w:val="multilevel"/>
    <w:tmpl w:val="C934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3734770"/>
    <w:multiLevelType w:val="multilevel"/>
    <w:tmpl w:val="B368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74603AF"/>
    <w:multiLevelType w:val="multilevel"/>
    <w:tmpl w:val="233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FAA6D8C"/>
    <w:multiLevelType w:val="multilevel"/>
    <w:tmpl w:val="BA92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72925256">
    <w:abstractNumId w:val="12"/>
  </w:num>
  <w:num w:numId="2" w16cid:durableId="493758964">
    <w:abstractNumId w:val="31"/>
  </w:num>
  <w:num w:numId="3" w16cid:durableId="1782258317">
    <w:abstractNumId w:val="21"/>
  </w:num>
  <w:num w:numId="4" w16cid:durableId="1123769491">
    <w:abstractNumId w:val="25"/>
  </w:num>
  <w:num w:numId="5" w16cid:durableId="1549874040">
    <w:abstractNumId w:val="35"/>
  </w:num>
  <w:num w:numId="6" w16cid:durableId="1159881670">
    <w:abstractNumId w:val="23"/>
  </w:num>
  <w:num w:numId="7" w16cid:durableId="1726296323">
    <w:abstractNumId w:val="14"/>
  </w:num>
  <w:num w:numId="8" w16cid:durableId="2028366792">
    <w:abstractNumId w:val="22"/>
  </w:num>
  <w:num w:numId="9" w16cid:durableId="1759212911">
    <w:abstractNumId w:val="5"/>
  </w:num>
  <w:num w:numId="10" w16cid:durableId="1711958581">
    <w:abstractNumId w:val="13"/>
  </w:num>
  <w:num w:numId="11" w16cid:durableId="614411061">
    <w:abstractNumId w:val="26"/>
  </w:num>
  <w:num w:numId="12" w16cid:durableId="1831601238">
    <w:abstractNumId w:val="30"/>
  </w:num>
  <w:num w:numId="13" w16cid:durableId="1601910090">
    <w:abstractNumId w:val="0"/>
  </w:num>
  <w:num w:numId="14" w16cid:durableId="73356040">
    <w:abstractNumId w:val="32"/>
  </w:num>
  <w:num w:numId="15" w16cid:durableId="685404115">
    <w:abstractNumId w:val="37"/>
  </w:num>
  <w:num w:numId="16" w16cid:durableId="1093742830">
    <w:abstractNumId w:val="28"/>
  </w:num>
  <w:num w:numId="17" w16cid:durableId="1718895029">
    <w:abstractNumId w:val="27"/>
  </w:num>
  <w:num w:numId="18" w16cid:durableId="1721325252">
    <w:abstractNumId w:val="6"/>
  </w:num>
  <w:num w:numId="19" w16cid:durableId="2035107560">
    <w:abstractNumId w:val="16"/>
  </w:num>
  <w:num w:numId="20" w16cid:durableId="1276671116">
    <w:abstractNumId w:val="4"/>
  </w:num>
  <w:num w:numId="21" w16cid:durableId="406733392">
    <w:abstractNumId w:val="40"/>
  </w:num>
  <w:num w:numId="22" w16cid:durableId="1629509275">
    <w:abstractNumId w:val="18"/>
  </w:num>
  <w:num w:numId="23" w16cid:durableId="492765249">
    <w:abstractNumId w:val="9"/>
  </w:num>
  <w:num w:numId="24" w16cid:durableId="990017363">
    <w:abstractNumId w:val="29"/>
  </w:num>
  <w:num w:numId="25" w16cid:durableId="436490942">
    <w:abstractNumId w:val="39"/>
  </w:num>
  <w:num w:numId="26" w16cid:durableId="2053387102">
    <w:abstractNumId w:val="1"/>
  </w:num>
  <w:num w:numId="27" w16cid:durableId="62533056">
    <w:abstractNumId w:val="3"/>
  </w:num>
  <w:num w:numId="28" w16cid:durableId="385643787">
    <w:abstractNumId w:val="42"/>
  </w:num>
  <w:num w:numId="29" w16cid:durableId="675227783">
    <w:abstractNumId w:val="7"/>
  </w:num>
  <w:num w:numId="30" w16cid:durableId="853226477">
    <w:abstractNumId w:val="11"/>
  </w:num>
  <w:num w:numId="31" w16cid:durableId="615722746">
    <w:abstractNumId w:val="33"/>
  </w:num>
  <w:num w:numId="32" w16cid:durableId="1339430598">
    <w:abstractNumId w:val="15"/>
  </w:num>
  <w:num w:numId="33" w16cid:durableId="2049986618">
    <w:abstractNumId w:val="20"/>
  </w:num>
  <w:num w:numId="34" w16cid:durableId="451050096">
    <w:abstractNumId w:val="24"/>
  </w:num>
  <w:num w:numId="35" w16cid:durableId="1168137536">
    <w:abstractNumId w:val="19"/>
  </w:num>
  <w:num w:numId="36" w16cid:durableId="309558949">
    <w:abstractNumId w:val="2"/>
  </w:num>
  <w:num w:numId="37" w16cid:durableId="578440155">
    <w:abstractNumId w:val="8"/>
  </w:num>
  <w:num w:numId="38" w16cid:durableId="918052322">
    <w:abstractNumId w:val="17"/>
  </w:num>
  <w:num w:numId="39" w16cid:durableId="1267345791">
    <w:abstractNumId w:val="41"/>
  </w:num>
  <w:num w:numId="40" w16cid:durableId="692338120">
    <w:abstractNumId w:val="34"/>
  </w:num>
  <w:num w:numId="41" w16cid:durableId="376128532">
    <w:abstractNumId w:val="38"/>
  </w:num>
  <w:num w:numId="42" w16cid:durableId="703679390">
    <w:abstractNumId w:val="36"/>
  </w:num>
  <w:num w:numId="43" w16cid:durableId="8069690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5C"/>
    <w:rsid w:val="00092526"/>
    <w:rsid w:val="00180CFB"/>
    <w:rsid w:val="001D6DC7"/>
    <w:rsid w:val="00476226"/>
    <w:rsid w:val="004A1863"/>
    <w:rsid w:val="00542D2D"/>
    <w:rsid w:val="00580FC8"/>
    <w:rsid w:val="0058617F"/>
    <w:rsid w:val="005F00BC"/>
    <w:rsid w:val="00796241"/>
    <w:rsid w:val="008035DB"/>
    <w:rsid w:val="009635B7"/>
    <w:rsid w:val="009871AB"/>
    <w:rsid w:val="00A116E1"/>
    <w:rsid w:val="00AB7A67"/>
    <w:rsid w:val="00AE2B25"/>
    <w:rsid w:val="00B038FE"/>
    <w:rsid w:val="00B50CC5"/>
    <w:rsid w:val="00BB0AC9"/>
    <w:rsid w:val="00BC2690"/>
    <w:rsid w:val="00D1795C"/>
    <w:rsid w:val="00D7004D"/>
    <w:rsid w:val="00EB783D"/>
    <w:rsid w:val="00FE2BF2"/>
    <w:rsid w:val="484CE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5463968"/>
  <w15:chartTrackingRefBased/>
  <w15:docId w15:val="{8942A6CD-AADA-4130-863A-2749F38D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8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8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8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8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8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8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8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8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8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8FE"/>
  </w:style>
  <w:style w:type="paragraph" w:styleId="Footer">
    <w:name w:val="footer"/>
    <w:basedOn w:val="Normal"/>
    <w:link w:val="Foot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8FE"/>
  </w:style>
  <w:style w:type="paragraph" w:styleId="NoSpacing">
    <w:name w:val="No Spacing"/>
    <w:uiPriority w:val="1"/>
    <w:qFormat/>
    <w:rsid w:val="00B038FE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03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E2B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BF2"/>
    <w:rPr>
      <w:color w:val="605E5C"/>
      <w:shd w:val="clear" w:color="auto" w:fill="E1DFDD"/>
    </w:rPr>
  </w:style>
  <w:style w:type="character" w:customStyle="1" w:styleId="font351">
    <w:name w:val="font351"/>
    <w:basedOn w:val="DefaultParagraphFont"/>
    <w:rsid w:val="00BC2690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auto"/>
      <w:sz w:val="16"/>
      <w:szCs w:val="1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8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0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1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8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7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6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4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6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3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5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8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4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41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1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2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6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9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4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1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7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34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1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4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8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5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8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9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2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50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2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3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94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87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1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06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0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4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8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8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68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1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5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0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1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7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1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55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4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62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1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5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3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7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27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4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07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53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0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2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4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30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99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79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8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5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4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86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3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21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47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0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0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14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0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6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85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9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2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8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90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2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77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62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6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0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34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4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73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5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3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3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8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59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PTOP%20MSI\OneDrive\Desktop\UNI\UNI%20Letterhead%20Template1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6f1d8-4cb7-47f1-93d6-0a26e1067ec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F1D8F54A6FC84CB44184C622AE14C9" ma:contentTypeVersion="6" ma:contentTypeDescription="Create a new document." ma:contentTypeScope="" ma:versionID="05db4539a52eccf15d4e63c7dece1607">
  <xsd:schema xmlns:xsd="http://www.w3.org/2001/XMLSchema" xmlns:xs="http://www.w3.org/2001/XMLSchema" xmlns:p="http://schemas.microsoft.com/office/2006/metadata/properties" xmlns:ns3="2e16f1d8-4cb7-47f1-93d6-0a26e1067ec5" targetNamespace="http://schemas.microsoft.com/office/2006/metadata/properties" ma:root="true" ma:fieldsID="4e81566420101fa4822773179d0898b6" ns3:_="">
    <xsd:import namespace="2e16f1d8-4cb7-47f1-93d6-0a26e1067ec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6f1d8-4cb7-47f1-93d6-0a26e1067ec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8C5D93-AE42-458C-8FE8-490108307919}">
  <ds:schemaRefs>
    <ds:schemaRef ds:uri="2e16f1d8-4cb7-47f1-93d6-0a26e1067ec5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6F123EB-A462-408E-85F7-EFF46E6B4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B43BFC-90AE-4783-990C-5A7784718F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6f1d8-4cb7-47f1-93d6-0a26e1067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 Letterhead Template11</Template>
  <TotalTime>5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 customs consulting</vt:lpstr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 customs consulting</dc:title>
  <dc:subject/>
  <dc:creator>LAPTOP MSI</dc:creator>
  <cp:keywords/>
  <dc:description/>
  <cp:lastModifiedBy>NGUYỄN BẢO YẾN NHI</cp:lastModifiedBy>
  <cp:revision>7</cp:revision>
  <dcterms:created xsi:type="dcterms:W3CDTF">2025-02-24T08:38:00Z</dcterms:created>
  <dcterms:modified xsi:type="dcterms:W3CDTF">2025-02-26T07:07:00Z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0x01010005F1D8F54A6FC84CB44184C622AE14C9</vt:lpwstr>
  </property>
  <property fmtid="{D5CDD505-2E9C-101B-9397-08002B2CF9AE}" pid="3" name="MediaServiceImageTags">
    <vt:lpwstr/>
  </property>
</Properties>
</file>