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81371" w:rsidR="001D4AF2" w:rsidP="001D4AF2" w:rsidRDefault="001D4AF2" w14:paraId="473AC5C4" w14:textId="77777777">
      <w:pPr>
        <w:spacing w:after="0" w:line="240" w:lineRule="auto"/>
        <w:ind w:left="5760" w:firstLine="720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sz w:val="26"/>
          <w:szCs w:val="26"/>
          <w:lang w:val="pt-BR"/>
        </w:rPr>
        <w:t>Mẫu số 1:</w:t>
      </w:r>
    </w:p>
    <w:p w:rsidR="001D4AF2" w:rsidP="001D4AF2" w:rsidRDefault="001D4AF2" w14:paraId="6C14BADB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</w:p>
    <w:p w:rsidRPr="00C81371" w:rsidR="001D4AF2" w:rsidP="001D4AF2" w:rsidRDefault="001D4AF2" w14:paraId="34C1D73B" w14:textId="346D9C5F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  <w:r w:rsidRPr="00C81371">
        <w:rPr>
          <w:rFonts w:eastAsia="Times New Roman"/>
          <w:b/>
          <w:sz w:val="28"/>
          <w:szCs w:val="28"/>
          <w:lang w:val="pt-BR"/>
        </w:rPr>
        <w:t>THÔNG BÁO PHÁT HÀNH BIÊN LAI</w:t>
      </w:r>
    </w:p>
    <w:p w:rsidRPr="00C81371" w:rsidR="001D4AF2" w:rsidP="001D4AF2" w:rsidRDefault="001D4AF2" w14:paraId="0B6AC2E9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  <w:r w:rsidRPr="00C81371">
        <w:rPr>
          <w:rFonts w:eastAsia="Times New Roman"/>
          <w:b/>
          <w:sz w:val="28"/>
          <w:szCs w:val="28"/>
          <w:lang w:val="pt-BR"/>
        </w:rPr>
        <w:t>(Lần thứ .....)</w:t>
      </w:r>
    </w:p>
    <w:p w:rsidRPr="00C81371" w:rsidR="001D4AF2" w:rsidP="001D4AF2" w:rsidRDefault="001D4AF2" w14:paraId="19C41B45" w14:textId="77777777">
      <w:pPr>
        <w:spacing w:after="0" w:line="240" w:lineRule="auto"/>
        <w:jc w:val="center"/>
        <w:rPr>
          <w:rFonts w:eastAsia="Times New Roman"/>
          <w:i/>
          <w:sz w:val="28"/>
          <w:szCs w:val="28"/>
          <w:lang w:val="pt-BR"/>
        </w:rPr>
      </w:pPr>
    </w:p>
    <w:p w:rsidRPr="00C81371" w:rsidR="001D4AF2" w:rsidP="001D4AF2" w:rsidRDefault="001D4AF2" w14:paraId="1356E981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  <w:lang w:val="pt-BR"/>
        </w:rPr>
        <w:t>1. Tên Doanh nghiệp phát hành Biên lai (Công ty A):</w:t>
      </w:r>
      <w:r w:rsidRPr="00C81371">
        <w:rPr>
          <w:rFonts w:eastAsia="Times New Roman"/>
          <w:sz w:val="26"/>
          <w:szCs w:val="26"/>
          <w:lang w:val="pt-BR"/>
        </w:rPr>
        <w:t>.................................................</w:t>
      </w:r>
    </w:p>
    <w:p w:rsidRPr="00C81371" w:rsidR="001D4AF2" w:rsidP="001D4AF2" w:rsidRDefault="001D4AF2" w14:paraId="0848BFA0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  <w:lang w:val="pt-BR"/>
        </w:rPr>
        <w:t>2. Mã số thuế:</w:t>
      </w:r>
      <w:r w:rsidRPr="00C81371">
        <w:rPr>
          <w:rFonts w:eastAsia="Times New Roman"/>
          <w:sz w:val="26"/>
          <w:szCs w:val="26"/>
          <w:lang w:val="pt-BR"/>
        </w:rPr>
        <w:t>...................................................................................................................</w:t>
      </w:r>
    </w:p>
    <w:p w:rsidRPr="00C81371" w:rsidR="001D4AF2" w:rsidP="001D4AF2" w:rsidRDefault="001D4AF2" w14:paraId="69EC14B8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  <w:lang w:val="pt-BR"/>
        </w:rPr>
        <w:t xml:space="preserve">3. </w:t>
      </w:r>
      <w:r w:rsidRPr="00C81371">
        <w:rPr>
          <w:rFonts w:hint="eastAsia" w:eastAsia="Times New Roman"/>
          <w:b/>
          <w:sz w:val="26"/>
          <w:szCs w:val="26"/>
          <w:lang w:val="pt-BR"/>
        </w:rPr>
        <w:t>Đ</w:t>
      </w:r>
      <w:r w:rsidRPr="00C81371">
        <w:rPr>
          <w:rFonts w:eastAsia="Times New Roman"/>
          <w:b/>
          <w:sz w:val="26"/>
          <w:szCs w:val="26"/>
          <w:lang w:val="pt-BR"/>
        </w:rPr>
        <w:t>ịa chỉ trụ sở chính:</w:t>
      </w:r>
      <w:r w:rsidRPr="00C81371">
        <w:rPr>
          <w:rFonts w:eastAsia="Times New Roman"/>
          <w:sz w:val="26"/>
          <w:szCs w:val="26"/>
          <w:lang w:val="pt-BR"/>
        </w:rPr>
        <w:t>....................................................................................................</w:t>
      </w:r>
    </w:p>
    <w:p w:rsidRPr="00C81371" w:rsidR="001D4AF2" w:rsidP="001D4AF2" w:rsidRDefault="001D4AF2" w14:paraId="20E3CE82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  <w:lang w:val="pt-BR"/>
        </w:rPr>
        <w:t>4. Điện thoại:</w:t>
      </w:r>
      <w:r w:rsidRPr="00C81371">
        <w:rPr>
          <w:rFonts w:eastAsia="Times New Roman"/>
          <w:sz w:val="26"/>
          <w:szCs w:val="26"/>
          <w:lang w:val="pt-BR"/>
        </w:rPr>
        <w:t>....................................................................................................................</w:t>
      </w:r>
    </w:p>
    <w:p w:rsidRPr="00C81371" w:rsidR="001D4AF2" w:rsidP="001D4AF2" w:rsidRDefault="001D4AF2" w14:paraId="5E7607C6" w14:textId="77777777">
      <w:pPr>
        <w:spacing w:after="0" w:line="240" w:lineRule="auto"/>
        <w:rPr>
          <w:rFonts w:eastAsia="Times New Roman"/>
          <w:b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  <w:lang w:val="pt-BR"/>
        </w:rPr>
        <w:t>5. Loại Biên lai phát hành:</w:t>
      </w:r>
    </w:p>
    <w:p w:rsidRPr="00C81371" w:rsidR="001D4AF2" w:rsidP="001D4AF2" w:rsidRDefault="001D4AF2" w14:paraId="711519C2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</w:p>
    <w:tbl>
      <w:tblPr>
        <w:tblW w:w="9521" w:type="dxa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154"/>
        <w:gridCol w:w="1431"/>
        <w:gridCol w:w="1502"/>
        <w:gridCol w:w="1486"/>
        <w:gridCol w:w="2129"/>
      </w:tblGrid>
      <w:tr w:rsidRPr="00C81371" w:rsidR="001D4AF2" w14:paraId="63A2C05E" w14:textId="77777777">
        <w:trPr>
          <w:trHeight w:val="767"/>
        </w:trPr>
        <w:tc>
          <w:tcPr>
            <w:tcW w:w="819" w:type="dxa"/>
            <w:vMerge w:val="restart"/>
            <w:vAlign w:val="center"/>
          </w:tcPr>
          <w:p w:rsidRPr="00C81371" w:rsidR="001D4AF2" w:rsidRDefault="001D4AF2" w14:paraId="518A17B8" w14:textId="77777777">
            <w:pPr>
              <w:spacing w:after="120" w:line="240" w:lineRule="auto"/>
              <w:jc w:val="center"/>
              <w:rPr>
                <w:rFonts w:eastAsia="Times New Roman"/>
                <w:b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sz w:val="28"/>
                <w:szCs w:val="28"/>
                <w:lang w:val="nl-NL"/>
              </w:rPr>
              <w:t>STT</w:t>
            </w:r>
          </w:p>
        </w:tc>
        <w:tc>
          <w:tcPr>
            <w:tcW w:w="2154" w:type="dxa"/>
            <w:vMerge w:val="restart"/>
            <w:vAlign w:val="center"/>
          </w:tcPr>
          <w:p w:rsidRPr="00C81371" w:rsidR="001D4AF2" w:rsidRDefault="001D4AF2" w14:paraId="39BCCB94" w14:textId="777777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  <w:lang w:val="nl-NL"/>
              </w:rPr>
              <w:t>Tên</w:t>
            </w:r>
          </w:p>
          <w:p w:rsidRPr="00C81371" w:rsidR="001D4AF2" w:rsidRDefault="001D4AF2" w14:paraId="1ADACF86" w14:textId="777777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  <w:lang w:val="nl-NL"/>
              </w:rPr>
              <w:t>Biên lai</w:t>
            </w:r>
          </w:p>
        </w:tc>
        <w:tc>
          <w:tcPr>
            <w:tcW w:w="1431" w:type="dxa"/>
            <w:vMerge w:val="restart"/>
            <w:vAlign w:val="center"/>
          </w:tcPr>
          <w:p w:rsidRPr="00C81371" w:rsidR="001D4AF2" w:rsidRDefault="001D4AF2" w14:paraId="57580A97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  <w:lang w:val="nl-NL"/>
              </w:rPr>
              <w:t>Mẫu số</w:t>
            </w:r>
          </w:p>
        </w:tc>
        <w:tc>
          <w:tcPr>
            <w:tcW w:w="1502" w:type="dxa"/>
            <w:vMerge w:val="restart"/>
            <w:vAlign w:val="center"/>
          </w:tcPr>
          <w:p w:rsidRPr="00C81371" w:rsidR="001D4AF2" w:rsidRDefault="001D4AF2" w14:paraId="679B248F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  <w:lang w:val="nl-NL"/>
              </w:rPr>
              <w:t>Ký hiệu</w:t>
            </w:r>
          </w:p>
        </w:tc>
        <w:tc>
          <w:tcPr>
            <w:tcW w:w="1486" w:type="dxa"/>
            <w:vMerge w:val="restart"/>
            <w:vAlign w:val="center"/>
          </w:tcPr>
          <w:p w:rsidRPr="00C81371" w:rsidR="001D4AF2" w:rsidRDefault="001D4AF2" w14:paraId="45D67CC2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  <w:lang w:val="nl-NL"/>
              </w:rPr>
              <w:t>Từ số</w:t>
            </w:r>
          </w:p>
        </w:tc>
        <w:tc>
          <w:tcPr>
            <w:tcW w:w="2129" w:type="dxa"/>
            <w:vMerge w:val="restart"/>
            <w:vAlign w:val="center"/>
          </w:tcPr>
          <w:p w:rsidRPr="00C81371" w:rsidR="001D4AF2" w:rsidRDefault="001D4AF2" w14:paraId="507CED27" w14:textId="77777777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sz w:val="28"/>
                <w:szCs w:val="28"/>
                <w:lang w:val="nl-NL"/>
              </w:rPr>
              <w:t>Ngày bắt đầu sử dụng</w:t>
            </w:r>
          </w:p>
        </w:tc>
      </w:tr>
      <w:tr w:rsidRPr="00C81371" w:rsidR="001D4AF2" w14:paraId="79DF5EDB" w14:textId="77777777">
        <w:trPr>
          <w:trHeight w:val="442"/>
        </w:trPr>
        <w:tc>
          <w:tcPr>
            <w:tcW w:w="819" w:type="dxa"/>
            <w:vMerge/>
          </w:tcPr>
          <w:p w:rsidRPr="00C81371" w:rsidR="001D4AF2" w:rsidRDefault="001D4AF2" w14:paraId="75BAAFC2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54" w:type="dxa"/>
            <w:vMerge/>
          </w:tcPr>
          <w:p w:rsidRPr="00C81371" w:rsidR="001D4AF2" w:rsidRDefault="001D4AF2" w14:paraId="15F5AEF9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31" w:type="dxa"/>
            <w:vMerge/>
          </w:tcPr>
          <w:p w:rsidRPr="00C81371" w:rsidR="001D4AF2" w:rsidRDefault="001D4AF2" w14:paraId="0D4645E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502" w:type="dxa"/>
            <w:vMerge/>
          </w:tcPr>
          <w:p w:rsidRPr="00C81371" w:rsidR="001D4AF2" w:rsidRDefault="001D4AF2" w14:paraId="5BF542C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86" w:type="dxa"/>
            <w:vMerge/>
          </w:tcPr>
          <w:p w:rsidRPr="00C81371" w:rsidR="001D4AF2" w:rsidRDefault="001D4AF2" w14:paraId="6B10AB0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29" w:type="dxa"/>
            <w:vMerge/>
          </w:tcPr>
          <w:p w:rsidRPr="00C81371" w:rsidR="001D4AF2" w:rsidRDefault="001D4AF2" w14:paraId="797E35B5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</w:tr>
      <w:tr w:rsidRPr="00C81371" w:rsidR="001D4AF2" w14:paraId="2CA9E426" w14:textId="77777777">
        <w:trPr>
          <w:trHeight w:val="524"/>
        </w:trPr>
        <w:tc>
          <w:tcPr>
            <w:tcW w:w="819" w:type="dxa"/>
          </w:tcPr>
          <w:p w:rsidRPr="00C81371" w:rsidR="001D4AF2" w:rsidRDefault="001D4AF2" w14:paraId="0946EC60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54" w:type="dxa"/>
          </w:tcPr>
          <w:p w:rsidRPr="00C81371" w:rsidR="001D4AF2" w:rsidRDefault="001D4AF2" w14:paraId="00E6D940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  <w:lang w:val="nl-NL"/>
              </w:rPr>
              <w:t>Biên lai thu thuế, lệ phí hải quan</w:t>
            </w:r>
          </w:p>
        </w:tc>
        <w:tc>
          <w:tcPr>
            <w:tcW w:w="1431" w:type="dxa"/>
          </w:tcPr>
          <w:p w:rsidRPr="00C81371" w:rsidR="001D4AF2" w:rsidRDefault="001D4AF2" w14:paraId="33290C7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  <w:lang w:val="nl-NL"/>
              </w:rPr>
              <w:t>xxx</w:t>
            </w:r>
          </w:p>
        </w:tc>
        <w:tc>
          <w:tcPr>
            <w:tcW w:w="1502" w:type="dxa"/>
          </w:tcPr>
          <w:p w:rsidRPr="00C81371" w:rsidR="001D4AF2" w:rsidRDefault="001D4AF2" w14:paraId="48D0357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  <w:lang w:val="nl-NL"/>
              </w:rPr>
              <w:t>AA/2011</w:t>
            </w:r>
          </w:p>
        </w:tc>
        <w:tc>
          <w:tcPr>
            <w:tcW w:w="1486" w:type="dxa"/>
          </w:tcPr>
          <w:p w:rsidRPr="00C81371" w:rsidR="001D4AF2" w:rsidRDefault="001D4AF2" w14:paraId="76A08583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  <w:lang w:val="nl-NL"/>
              </w:rPr>
              <w:t>0000001</w:t>
            </w:r>
          </w:p>
        </w:tc>
        <w:tc>
          <w:tcPr>
            <w:tcW w:w="2129" w:type="dxa"/>
          </w:tcPr>
          <w:p w:rsidRPr="00C81371" w:rsidR="001D4AF2" w:rsidRDefault="001D4AF2" w14:paraId="072EE23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  <w:lang w:val="nl-NL"/>
              </w:rPr>
              <w:t>01/01/2012</w:t>
            </w:r>
          </w:p>
        </w:tc>
      </w:tr>
      <w:tr w:rsidRPr="00C81371" w:rsidR="001D4AF2" w14:paraId="09332083" w14:textId="77777777">
        <w:trPr>
          <w:trHeight w:val="166"/>
        </w:trPr>
        <w:tc>
          <w:tcPr>
            <w:tcW w:w="819" w:type="dxa"/>
          </w:tcPr>
          <w:p w:rsidRPr="00C81371" w:rsidR="001D4AF2" w:rsidRDefault="001D4AF2" w14:paraId="0CA2632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54" w:type="dxa"/>
          </w:tcPr>
          <w:p w:rsidRPr="00C81371" w:rsidR="001D4AF2" w:rsidRDefault="001D4AF2" w14:paraId="4CC32889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31" w:type="dxa"/>
          </w:tcPr>
          <w:p w:rsidRPr="00C81371" w:rsidR="001D4AF2" w:rsidRDefault="001D4AF2" w14:paraId="75F6E74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502" w:type="dxa"/>
          </w:tcPr>
          <w:p w:rsidRPr="00C81371" w:rsidR="001D4AF2" w:rsidRDefault="001D4AF2" w14:paraId="1C13BB5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86" w:type="dxa"/>
          </w:tcPr>
          <w:p w:rsidRPr="00C81371" w:rsidR="001D4AF2" w:rsidRDefault="001D4AF2" w14:paraId="3C0751D3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29" w:type="dxa"/>
          </w:tcPr>
          <w:p w:rsidRPr="00C81371" w:rsidR="001D4AF2" w:rsidRDefault="001D4AF2" w14:paraId="7FDAD53A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</w:tr>
    </w:tbl>
    <w:p w:rsidRPr="00C81371" w:rsidR="001D4AF2" w:rsidP="001D4AF2" w:rsidRDefault="001D4AF2" w14:paraId="0973009C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  <w:lang w:val="nl-NL"/>
        </w:rPr>
      </w:pPr>
    </w:p>
    <w:p w:rsidRPr="00C81371" w:rsidR="001D4AF2" w:rsidP="001D4AF2" w:rsidRDefault="001D4AF2" w14:paraId="1BEB0AEF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  <w:lang w:val="nl-NL"/>
        </w:rPr>
      </w:pPr>
      <w:r w:rsidRPr="00C81371">
        <w:rPr>
          <w:rFonts w:eastAsia="Times New Roman"/>
          <w:b/>
          <w:sz w:val="26"/>
          <w:szCs w:val="26"/>
          <w:lang w:val="nl-NL"/>
        </w:rPr>
        <w:t>6. Thông tin đơn vị chủ quản (trường hợp đơn vị tự in Biên lai là các chi nhánh, đơn vị trực thuộc):</w:t>
      </w:r>
    </w:p>
    <w:p w:rsidRPr="00C81371" w:rsidR="001D4AF2" w:rsidP="001D4AF2" w:rsidRDefault="001D4AF2" w14:paraId="230F3763" w14:textId="77777777">
      <w:pPr>
        <w:spacing w:after="0" w:line="240" w:lineRule="auto"/>
        <w:jc w:val="both"/>
        <w:rPr>
          <w:rFonts w:eastAsia="Times New Roman"/>
          <w:sz w:val="26"/>
          <w:szCs w:val="26"/>
          <w:lang w:val="nl-NL"/>
        </w:rPr>
      </w:pPr>
      <w:r w:rsidRPr="00C81371">
        <w:rPr>
          <w:rFonts w:eastAsia="Times New Roman"/>
          <w:b/>
          <w:sz w:val="26"/>
          <w:szCs w:val="26"/>
          <w:lang w:val="nl-NL"/>
        </w:rPr>
        <w:t>- Tên đơn vị:</w:t>
      </w:r>
      <w:r w:rsidRPr="00C81371">
        <w:rPr>
          <w:rFonts w:eastAsia="Times New Roman"/>
          <w:sz w:val="26"/>
          <w:szCs w:val="26"/>
          <w:lang w:val="nl-NL"/>
        </w:rPr>
        <w:t>.................................................................................................................</w:t>
      </w:r>
    </w:p>
    <w:p w:rsidRPr="00C81371" w:rsidR="001D4AF2" w:rsidP="001D4AF2" w:rsidRDefault="001D4AF2" w14:paraId="19CC8C29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  <w:lang w:val="nl-NL"/>
        </w:rPr>
      </w:pPr>
      <w:r w:rsidRPr="00C81371">
        <w:rPr>
          <w:rFonts w:eastAsia="Times New Roman"/>
          <w:b/>
          <w:sz w:val="26"/>
          <w:szCs w:val="26"/>
          <w:lang w:val="nl-NL"/>
        </w:rPr>
        <w:t>- Mã số thuế:</w:t>
      </w:r>
      <w:r w:rsidRPr="00C81371">
        <w:rPr>
          <w:rFonts w:eastAsia="Times New Roman"/>
          <w:sz w:val="26"/>
          <w:szCs w:val="26"/>
          <w:lang w:val="nl-NL"/>
        </w:rPr>
        <w:t>..............................................................................................................</w:t>
      </w:r>
    </w:p>
    <w:p w:rsidRPr="00C81371" w:rsidR="001D4AF2" w:rsidP="001D4AF2" w:rsidRDefault="001D4AF2" w14:paraId="5729C767" w14:textId="77777777">
      <w:pPr>
        <w:spacing w:after="0" w:line="240" w:lineRule="auto"/>
        <w:rPr>
          <w:rFonts w:eastAsia="Times New Roman"/>
          <w:sz w:val="26"/>
          <w:szCs w:val="26"/>
          <w:lang w:val="nl-NL"/>
        </w:rPr>
      </w:pPr>
      <w:r w:rsidRPr="00C81371">
        <w:rPr>
          <w:rFonts w:eastAsia="Times New Roman"/>
          <w:b/>
          <w:sz w:val="26"/>
          <w:szCs w:val="26"/>
          <w:lang w:val="nl-NL"/>
        </w:rPr>
        <w:t>7. Tên cơ quan hải quan tiếp nhận thông báo:</w:t>
      </w:r>
      <w:r w:rsidRPr="00C81371">
        <w:rPr>
          <w:rFonts w:eastAsia="Times New Roman"/>
          <w:sz w:val="26"/>
          <w:szCs w:val="26"/>
          <w:lang w:val="nl-NL"/>
        </w:rPr>
        <w:t>..........................................................</w:t>
      </w:r>
    </w:p>
    <w:p w:rsidRPr="00C81371" w:rsidR="001D4AF2" w:rsidP="001D4AF2" w:rsidRDefault="001D4AF2" w14:paraId="78D39155" w14:textId="77777777">
      <w:pPr>
        <w:spacing w:after="0" w:line="240" w:lineRule="auto"/>
        <w:ind w:left="4320" w:firstLine="720"/>
        <w:rPr>
          <w:rFonts w:eastAsia="Times New Roman"/>
          <w:i/>
          <w:sz w:val="28"/>
          <w:szCs w:val="28"/>
          <w:lang w:val="nl-NL"/>
        </w:rPr>
      </w:pPr>
    </w:p>
    <w:p w:rsidRPr="00C81371" w:rsidR="001D4AF2" w:rsidP="001D4AF2" w:rsidRDefault="001D4AF2" w14:paraId="677B5EB1" w14:textId="77777777">
      <w:pPr>
        <w:spacing w:after="0" w:line="240" w:lineRule="auto"/>
        <w:ind w:left="4320" w:firstLine="720"/>
        <w:rPr>
          <w:rFonts w:eastAsia="Times New Roman"/>
          <w:i/>
          <w:sz w:val="28"/>
          <w:szCs w:val="28"/>
          <w:lang w:val="nl-NL"/>
        </w:rPr>
      </w:pPr>
    </w:p>
    <w:p w:rsidRPr="00C81371" w:rsidR="001D4AF2" w:rsidP="001D4AF2" w:rsidRDefault="001D4AF2" w14:paraId="02EC8D0A" w14:textId="77777777">
      <w:pPr>
        <w:spacing w:after="0" w:line="240" w:lineRule="auto"/>
        <w:ind w:left="4320"/>
        <w:rPr>
          <w:rFonts w:eastAsia="Times New Roman"/>
          <w:i/>
          <w:sz w:val="28"/>
          <w:szCs w:val="28"/>
          <w:lang w:val="nl-NL"/>
        </w:rPr>
      </w:pPr>
      <w:r w:rsidRPr="00C81371">
        <w:rPr>
          <w:rFonts w:eastAsia="Times New Roman"/>
          <w:i/>
          <w:sz w:val="28"/>
          <w:szCs w:val="28"/>
          <w:lang w:val="nl-NL"/>
        </w:rPr>
        <w:t>........., ngày.........tháng.........năm.........</w:t>
      </w:r>
    </w:p>
    <w:p w:rsidRPr="00C81371" w:rsidR="001D4AF2" w:rsidP="001D4AF2" w:rsidRDefault="001D4AF2" w14:paraId="47EB58DA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nl-NL"/>
        </w:rPr>
      </w:pPr>
      <w:r w:rsidRPr="00C81371">
        <w:rPr>
          <w:rFonts w:eastAsia="Times New Roman"/>
          <w:b/>
          <w:sz w:val="28"/>
          <w:szCs w:val="28"/>
          <w:lang w:val="nl-NL"/>
        </w:rPr>
        <w:t xml:space="preserve">                                                         NGƯỜI ĐẠI DIỆN THEO PHÁP LUẬT</w:t>
      </w:r>
    </w:p>
    <w:p w:rsidRPr="00C81371" w:rsidR="001D4AF2" w:rsidP="001D4AF2" w:rsidRDefault="001D4AF2" w14:paraId="2ABC8116" w14:textId="77777777">
      <w:pPr>
        <w:spacing w:after="0" w:line="240" w:lineRule="auto"/>
        <w:ind w:left="3600" w:firstLine="720"/>
        <w:rPr>
          <w:rFonts w:eastAsia="Times New Roman"/>
          <w:i/>
          <w:sz w:val="28"/>
          <w:szCs w:val="28"/>
          <w:lang w:val="nl-NL"/>
        </w:rPr>
      </w:pPr>
      <w:r w:rsidRPr="00C81371">
        <w:rPr>
          <w:rFonts w:eastAsia="Times New Roman"/>
          <w:i/>
          <w:sz w:val="28"/>
          <w:szCs w:val="28"/>
          <w:lang w:val="nl-NL"/>
        </w:rPr>
        <w:t xml:space="preserve">    (Ký, đóng dấu và ghi rõ họ tên)</w:t>
      </w:r>
    </w:p>
    <w:p w:rsidRPr="00C81371" w:rsidR="001D4AF2" w:rsidP="001D4AF2" w:rsidRDefault="001D4AF2" w14:paraId="1CB0E3F7" w14:textId="77777777">
      <w:pPr>
        <w:spacing w:after="0" w:line="240" w:lineRule="auto"/>
        <w:jc w:val="both"/>
        <w:rPr>
          <w:rFonts w:eastAsia="Times New Roman"/>
          <w:b/>
          <w:i/>
          <w:sz w:val="28"/>
          <w:szCs w:val="28"/>
          <w:u w:val="single"/>
          <w:lang w:val="nl-NL"/>
        </w:rPr>
      </w:pPr>
      <w:r w:rsidRPr="00C81371">
        <w:rPr>
          <w:rFonts w:eastAsia="Times New Roman"/>
          <w:b/>
          <w:i/>
          <w:sz w:val="28"/>
          <w:szCs w:val="28"/>
          <w:u w:val="single"/>
          <w:lang w:val="nl-NL"/>
        </w:rPr>
        <w:t>Nơi nhận:</w:t>
      </w:r>
    </w:p>
    <w:p w:rsidRPr="00C81371" w:rsidR="001D4AF2" w:rsidP="001D4AF2" w:rsidRDefault="001D4AF2" w14:paraId="49262C55" w14:textId="77777777">
      <w:pPr>
        <w:spacing w:after="0" w:line="240" w:lineRule="auto"/>
        <w:ind w:left="357"/>
        <w:jc w:val="both"/>
        <w:rPr>
          <w:rFonts w:eastAsia="Times New Roman"/>
          <w:lang w:val="nl-NL"/>
        </w:rPr>
      </w:pPr>
      <w:r w:rsidRPr="00C81371">
        <w:rPr>
          <w:rFonts w:eastAsia="Times New Roman"/>
          <w:lang w:val="nl-NL"/>
        </w:rPr>
        <w:t xml:space="preserve">- </w:t>
      </w:r>
      <w:r w:rsidRPr="00C81371">
        <w:rPr>
          <w:rFonts w:eastAsia="Times New Roman"/>
          <w:sz w:val="24"/>
          <w:szCs w:val="28"/>
          <w:lang w:val="nl-NL"/>
        </w:rPr>
        <w:t>Cơ quan HQ nơi Doanh nghiệp mở tờ khai hải quan</w:t>
      </w:r>
      <w:r w:rsidRPr="00C81371">
        <w:rPr>
          <w:rFonts w:eastAsia="Times New Roman"/>
          <w:lang w:val="nl-NL"/>
        </w:rPr>
        <w:t>;</w:t>
      </w:r>
    </w:p>
    <w:p w:rsidRPr="00FE2BF2" w:rsidR="00FE2BF2" w:rsidP="001D4AF2" w:rsidRDefault="001D4AF2" w14:paraId="72BD43D0" w14:textId="7C611B9F">
      <w:pPr>
        <w:spacing w:after="0" w:line="240" w:lineRule="auto"/>
        <w:ind w:left="357"/>
        <w:rPr>
          <w:sz w:val="24"/>
          <w:szCs w:val="24"/>
        </w:rPr>
      </w:pPr>
      <w:r w:rsidRPr="00C81371">
        <w:rPr>
          <w:rFonts w:eastAsia="Times New Roman"/>
          <w:lang w:val="nl-NL"/>
        </w:rPr>
        <w:t>- Lưu</w:t>
      </w:r>
      <w:r w:rsidRPr="00C81371">
        <w:rPr>
          <w:rFonts w:eastAsia="Times New Roman"/>
          <w:b/>
          <w:sz w:val="26"/>
          <w:szCs w:val="26"/>
          <w:lang w:val="nl-NL"/>
        </w:rPr>
        <w:t>.</w:t>
      </w:r>
    </w:p>
    <w:sectPr w:rsidRPr="00FE2BF2" w:rsidR="00FE2BF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923B8" w:rsidP="00B038FE" w:rsidRDefault="005923B8" w14:paraId="4EA83429" w14:textId="77777777">
      <w:pPr>
        <w:spacing w:after="0" w:line="240" w:lineRule="auto"/>
      </w:pPr>
      <w:r>
        <w:separator/>
      </w:r>
    </w:p>
  </w:endnote>
  <w:endnote w:type="continuationSeparator" w:id="0">
    <w:p w:rsidR="005923B8" w:rsidP="00B038FE" w:rsidRDefault="005923B8" w14:paraId="00436BF2" w14:textId="77777777">
      <w:pPr>
        <w:spacing w:after="0" w:line="240" w:lineRule="auto"/>
      </w:pPr>
      <w:r>
        <w:continuationSeparator/>
      </w:r>
    </w:p>
  </w:endnote>
  <w:endnote w:type="continuationNotice" w:id="1">
    <w:p w:rsidR="005923B8" w:rsidRDefault="005923B8" w14:paraId="45649F1E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5DCBA3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96241" w:rsidR="00B038FE" w:rsidRDefault="00B038FE" w14:paraId="52D2DF7F" w14:textId="77777777">
    <w:pPr>
      <w:pStyle w:val="Footer"/>
      <w:rPr>
        <w:lang w:val="vi-V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5DB07005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923B8" w:rsidP="00B038FE" w:rsidRDefault="005923B8" w14:paraId="63980EAB" w14:textId="77777777">
      <w:pPr>
        <w:spacing w:after="0" w:line="240" w:lineRule="auto"/>
      </w:pPr>
      <w:r>
        <w:separator/>
      </w:r>
    </w:p>
  </w:footnote>
  <w:footnote w:type="continuationSeparator" w:id="0">
    <w:p w:rsidR="005923B8" w:rsidP="00B038FE" w:rsidRDefault="005923B8" w14:paraId="171C680C" w14:textId="77777777">
      <w:pPr>
        <w:spacing w:after="0" w:line="240" w:lineRule="auto"/>
      </w:pPr>
      <w:r>
        <w:continuationSeparator/>
      </w:r>
    </w:p>
  </w:footnote>
  <w:footnote w:type="continuationNotice" w:id="1">
    <w:p w:rsidR="005923B8" w:rsidRDefault="005923B8" w14:paraId="387C3726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168386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5F00BC" w:rsidR="005F00BC" w:rsidRDefault="005F00BC" w14:paraId="29B95C23" w14:textId="77777777">
    <w:pPr>
      <w:pStyle w:val="Header"/>
      <w:rPr>
        <w:lang w:val="vi-V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4ACE008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AF2"/>
    <w:rsid w:val="001D4AF2"/>
    <w:rsid w:val="001D58F1"/>
    <w:rsid w:val="001E0BE8"/>
    <w:rsid w:val="00476226"/>
    <w:rsid w:val="00542D2D"/>
    <w:rsid w:val="00580FC8"/>
    <w:rsid w:val="005923B8"/>
    <w:rsid w:val="005C246B"/>
    <w:rsid w:val="005F00BC"/>
    <w:rsid w:val="006551C0"/>
    <w:rsid w:val="006D39BE"/>
    <w:rsid w:val="00796241"/>
    <w:rsid w:val="008035DB"/>
    <w:rsid w:val="00872DC7"/>
    <w:rsid w:val="009635B7"/>
    <w:rsid w:val="009871AB"/>
    <w:rsid w:val="009D4F6C"/>
    <w:rsid w:val="00A116E1"/>
    <w:rsid w:val="00B038FE"/>
    <w:rsid w:val="00B50CC5"/>
    <w:rsid w:val="00BB0AC9"/>
    <w:rsid w:val="00C72ACF"/>
    <w:rsid w:val="00C81C9F"/>
    <w:rsid w:val="00EB783D"/>
    <w:rsid w:val="00FE2BF2"/>
    <w:rsid w:val="7CA1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D0EF7"/>
  <w15:chartTrackingRefBased/>
  <w15:docId w15:val="{86C85486-58A2-44E2-853A-45C0B19D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D4AF2"/>
    <w:rPr>
      <w:rFonts w:ascii="Times New Roman" w:hAnsi="Times New Roman" w:eastAsia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038F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038F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038F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  <w:style w:type="character" w:styleId="PageNumber">
    <w:name w:val="page number"/>
    <w:basedOn w:val="DefaultParagraphFont"/>
    <w:rsid w:val="001D4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6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937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05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83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5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7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23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3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4311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windows-1258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C5D93-AE42-458C-8FE8-490108307919}">
  <ds:schemaRefs>
    <ds:schemaRef ds:uri="http://schemas.microsoft.com/office/2006/metadata/properties"/>
    <ds:schemaRef ds:uri="http://schemas.microsoft.com/office/infopath/2007/PartnerControls"/>
    <ds:schemaRef ds:uri="2e16f1d8-4cb7-47f1-93d6-0a26e1067ec5"/>
  </ds:schemaRefs>
</ds:datastoreItem>
</file>

<file path=customXml/itemProps2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F348F3-D865-4922-A2BB-4CC2114439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F6FFFF5-5645-401B-99D4-E48BF4162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 Letterhead Template11.dotx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Uni customs consulting</dc:title>
  <dc:subject/>
  <dc:creator>LAPTOP MSI</dc:creator>
  <keywords/>
  <dc:description/>
  <lastModifiedBy>NGUYỄN BẢO YẾN NHI</lastModifiedBy>
  <revision>4</revision>
  <dcterms:created xsi:type="dcterms:W3CDTF">2025-02-25T21:37:00.0000000Z</dcterms:created>
  <dcterms:modified xsi:type="dcterms:W3CDTF">2025-02-26T07:09:56.2782173Z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