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380"/>
        <w:gridCol w:w="2980"/>
      </w:tblGrid>
      <w:tr w:rsidR="00847431" w:rsidRPr="00847431" w14:paraId="472D6AA8" w14:textId="77777777" w:rsidTr="00C763BC">
        <w:trPr>
          <w:tblCellSpacing w:w="0" w:type="dxa"/>
        </w:trPr>
        <w:tc>
          <w:tcPr>
            <w:tcW w:w="340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7E3AD4" w14:textId="77777777" w:rsidR="00847431" w:rsidRPr="00847431" w:rsidRDefault="00847431" w:rsidP="0084743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847431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CƠ QUAN CHỦ QUẢN</w:t>
            </w:r>
            <w:r w:rsidRPr="00847431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br/>
            </w:r>
            <w:r w:rsidRPr="00847431">
              <w:rPr>
                <w:rFonts w:ascii="Times New Roman" w:hAnsi="Times New Roman" w:cs="Times New Roman"/>
                <w:b/>
                <w:bCs/>
                <w:sz w:val="24"/>
                <w:szCs w:val="24"/>
                <w:lang w:val="vi-VN"/>
              </w:rPr>
              <w:t>CƠ QUAN BAN HÀNH VĂN BẢN</w:t>
            </w:r>
            <w:r w:rsidRPr="00847431">
              <w:rPr>
                <w:rFonts w:ascii="Times New Roman" w:hAnsi="Times New Roman" w:cs="Times New Roman"/>
                <w:b/>
                <w:bCs/>
                <w:sz w:val="24"/>
                <w:szCs w:val="24"/>
                <w:lang w:val="vi-VN"/>
              </w:rPr>
              <w:br/>
              <w:t>-------</w:t>
            </w:r>
          </w:p>
        </w:tc>
        <w:tc>
          <w:tcPr>
            <w:tcW w:w="159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A37E35" w14:textId="77777777" w:rsidR="00847431" w:rsidRPr="00847431" w:rsidRDefault="00847431" w:rsidP="0084743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bookmarkStart w:id="0" w:name="chuong_pl_10"/>
            <w:r w:rsidRPr="00847431">
              <w:rPr>
                <w:rFonts w:ascii="Times New Roman" w:hAnsi="Times New Roman" w:cs="Times New Roman"/>
                <w:b/>
                <w:bCs/>
                <w:sz w:val="24"/>
                <w:szCs w:val="24"/>
                <w:lang w:val="vi-VN"/>
              </w:rPr>
              <w:t>Mẫu số HQ 02-BKTKTGT</w:t>
            </w:r>
            <w:bookmarkEnd w:id="0"/>
          </w:p>
        </w:tc>
      </w:tr>
      <w:tr w:rsidR="00847431" w:rsidRPr="00847431" w14:paraId="6E47190C" w14:textId="77777777" w:rsidTr="00C763BC">
        <w:trPr>
          <w:tblCellSpacing w:w="0" w:type="dxa"/>
        </w:trPr>
        <w:tc>
          <w:tcPr>
            <w:tcW w:w="340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6179BC" w14:textId="77777777" w:rsidR="00847431" w:rsidRPr="00847431" w:rsidRDefault="00847431" w:rsidP="0084743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847431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Số: ……………../BK-CQBHVB</w:t>
            </w:r>
          </w:p>
        </w:tc>
        <w:tc>
          <w:tcPr>
            <w:tcW w:w="159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87FECF" w14:textId="77777777" w:rsidR="00847431" w:rsidRPr="00847431" w:rsidRDefault="00847431" w:rsidP="0084743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</w:tr>
    </w:tbl>
    <w:p w14:paraId="4E577663" w14:textId="77777777" w:rsidR="00847431" w:rsidRDefault="00847431" w:rsidP="00847431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1" w:name="chuong_pl_10_name"/>
    </w:p>
    <w:p w14:paraId="3898D6FF" w14:textId="20614316" w:rsidR="00847431" w:rsidRPr="00847431" w:rsidRDefault="00847431" w:rsidP="00847431">
      <w:pPr>
        <w:jc w:val="center"/>
        <w:rPr>
          <w:rFonts w:ascii="Times New Roman" w:hAnsi="Times New Roman" w:cs="Times New Roman"/>
          <w:sz w:val="28"/>
          <w:szCs w:val="28"/>
          <w:lang w:val="vi-VN"/>
        </w:rPr>
      </w:pPr>
      <w:r w:rsidRPr="00847431">
        <w:rPr>
          <w:rFonts w:ascii="Times New Roman" w:hAnsi="Times New Roman" w:cs="Times New Roman"/>
          <w:b/>
          <w:bCs/>
          <w:sz w:val="28"/>
          <w:szCs w:val="28"/>
          <w:lang w:val="vi-VN"/>
        </w:rPr>
        <w:t>BẢNG KÊ</w:t>
      </w:r>
      <w:bookmarkEnd w:id="1"/>
    </w:p>
    <w:p w14:paraId="5A7CD55E" w14:textId="77777777" w:rsidR="00847431" w:rsidRPr="00847431" w:rsidRDefault="00847431" w:rsidP="00847431">
      <w:pPr>
        <w:jc w:val="center"/>
        <w:rPr>
          <w:rFonts w:ascii="Times New Roman" w:hAnsi="Times New Roman" w:cs="Times New Roman"/>
          <w:sz w:val="24"/>
          <w:szCs w:val="24"/>
          <w:lang w:val="vi-VN"/>
        </w:rPr>
      </w:pPr>
      <w:bookmarkStart w:id="2" w:name="chuong_pl_10_name_name"/>
      <w:r w:rsidRPr="00847431">
        <w:rPr>
          <w:rFonts w:ascii="Times New Roman" w:hAnsi="Times New Roman" w:cs="Times New Roman"/>
          <w:b/>
          <w:bCs/>
          <w:sz w:val="24"/>
          <w:szCs w:val="24"/>
          <w:lang w:val="vi-VN"/>
        </w:rPr>
        <w:t>Tờ khai hàng hóa xuất khẩu, nhập khẩu trị giá thấp đã được thông quan</w:t>
      </w:r>
      <w:bookmarkEnd w:id="2"/>
    </w:p>
    <w:tbl>
      <w:tblPr>
        <w:tblW w:w="5000" w:type="pct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6"/>
        <w:gridCol w:w="1391"/>
        <w:gridCol w:w="993"/>
        <w:gridCol w:w="894"/>
        <w:gridCol w:w="994"/>
        <w:gridCol w:w="1093"/>
        <w:gridCol w:w="1093"/>
        <w:gridCol w:w="1392"/>
        <w:gridCol w:w="994"/>
      </w:tblGrid>
      <w:tr w:rsidR="00847431" w:rsidRPr="00847431" w14:paraId="709DF499" w14:textId="77777777" w:rsidTr="00847431">
        <w:trPr>
          <w:tblCellSpacing w:w="0" w:type="dxa"/>
        </w:trPr>
        <w:tc>
          <w:tcPr>
            <w:tcW w:w="250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126419" w14:textId="77777777" w:rsidR="00847431" w:rsidRPr="00847431" w:rsidRDefault="00847431" w:rsidP="0084743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847431">
              <w:rPr>
                <w:rFonts w:ascii="Times New Roman" w:hAnsi="Times New Roman" w:cs="Times New Roman"/>
                <w:b/>
                <w:bCs/>
                <w:sz w:val="24"/>
                <w:szCs w:val="24"/>
                <w:lang w:val="vi-VN"/>
              </w:rPr>
              <w:t>STT</w:t>
            </w:r>
          </w:p>
        </w:tc>
        <w:tc>
          <w:tcPr>
            <w:tcW w:w="700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96CA9B" w14:textId="77777777" w:rsidR="00847431" w:rsidRPr="00847431" w:rsidRDefault="00847431" w:rsidP="0084743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847431">
              <w:rPr>
                <w:rFonts w:ascii="Times New Roman" w:hAnsi="Times New Roman" w:cs="Times New Roman"/>
                <w:b/>
                <w:bCs/>
                <w:sz w:val="24"/>
                <w:szCs w:val="24"/>
                <w:lang w:val="vi-VN"/>
              </w:rPr>
              <w:t>Số Tờ khai</w:t>
            </w:r>
          </w:p>
        </w:tc>
        <w:tc>
          <w:tcPr>
            <w:tcW w:w="500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E766A4" w14:textId="77777777" w:rsidR="00847431" w:rsidRPr="00847431" w:rsidRDefault="00847431" w:rsidP="0084743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847431">
              <w:rPr>
                <w:rFonts w:ascii="Times New Roman" w:hAnsi="Times New Roman" w:cs="Times New Roman"/>
                <w:b/>
                <w:bCs/>
                <w:sz w:val="24"/>
                <w:szCs w:val="24"/>
                <w:lang w:val="vi-VN"/>
              </w:rPr>
              <w:t>Số vận đơn</w:t>
            </w:r>
          </w:p>
        </w:tc>
        <w:tc>
          <w:tcPr>
            <w:tcW w:w="450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597341" w14:textId="77777777" w:rsidR="00847431" w:rsidRPr="00847431" w:rsidRDefault="00847431" w:rsidP="0084743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847431">
              <w:rPr>
                <w:rFonts w:ascii="Times New Roman" w:hAnsi="Times New Roman" w:cs="Times New Roman"/>
                <w:b/>
                <w:bCs/>
                <w:sz w:val="24"/>
                <w:szCs w:val="24"/>
                <w:lang w:val="vi-VN"/>
              </w:rPr>
              <w:t>Tên hàng</w:t>
            </w:r>
          </w:p>
        </w:tc>
        <w:tc>
          <w:tcPr>
            <w:tcW w:w="500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A737A4" w14:textId="77777777" w:rsidR="00847431" w:rsidRPr="00847431" w:rsidRDefault="00847431" w:rsidP="0084743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847431">
              <w:rPr>
                <w:rFonts w:ascii="Times New Roman" w:hAnsi="Times New Roman" w:cs="Times New Roman"/>
                <w:b/>
                <w:bCs/>
                <w:sz w:val="24"/>
                <w:szCs w:val="24"/>
                <w:lang w:val="vi-VN"/>
              </w:rPr>
              <w:t>Đơn vị tính</w:t>
            </w:r>
          </w:p>
        </w:tc>
        <w:tc>
          <w:tcPr>
            <w:tcW w:w="550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0E5CCD" w14:textId="77777777" w:rsidR="00847431" w:rsidRPr="00847431" w:rsidRDefault="00847431" w:rsidP="0084743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847431">
              <w:rPr>
                <w:rFonts w:ascii="Times New Roman" w:hAnsi="Times New Roman" w:cs="Times New Roman"/>
                <w:b/>
                <w:bCs/>
                <w:sz w:val="24"/>
                <w:szCs w:val="24"/>
                <w:lang w:val="vi-VN"/>
              </w:rPr>
              <w:t>Số lượng</w:t>
            </w:r>
          </w:p>
        </w:tc>
        <w:tc>
          <w:tcPr>
            <w:tcW w:w="550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0B1696" w14:textId="77777777" w:rsidR="00847431" w:rsidRPr="00847431" w:rsidRDefault="00847431" w:rsidP="0084743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847431">
              <w:rPr>
                <w:rFonts w:ascii="Times New Roman" w:hAnsi="Times New Roman" w:cs="Times New Roman"/>
                <w:b/>
                <w:bCs/>
                <w:sz w:val="24"/>
                <w:szCs w:val="24"/>
                <w:lang w:val="vi-VN"/>
              </w:rPr>
              <w:t>Số kiện</w:t>
            </w:r>
          </w:p>
        </w:tc>
        <w:tc>
          <w:tcPr>
            <w:tcW w:w="700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6E6AD5" w14:textId="77777777" w:rsidR="00847431" w:rsidRPr="00847431" w:rsidRDefault="00847431" w:rsidP="0084743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847431">
              <w:rPr>
                <w:rFonts w:ascii="Times New Roman" w:hAnsi="Times New Roman" w:cs="Times New Roman"/>
                <w:b/>
                <w:bCs/>
                <w:sz w:val="24"/>
                <w:szCs w:val="24"/>
                <w:lang w:val="vi-VN"/>
              </w:rPr>
              <w:t>Trị giá (VND)</w:t>
            </w:r>
          </w:p>
        </w:tc>
        <w:tc>
          <w:tcPr>
            <w:tcW w:w="500" w:type="pc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2054E6A" w14:textId="77777777" w:rsidR="00847431" w:rsidRPr="00847431" w:rsidRDefault="00847431" w:rsidP="0084743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847431">
              <w:rPr>
                <w:rFonts w:ascii="Times New Roman" w:hAnsi="Times New Roman" w:cs="Times New Roman"/>
                <w:b/>
                <w:bCs/>
                <w:sz w:val="24"/>
                <w:szCs w:val="24"/>
                <w:lang w:val="vi-VN"/>
              </w:rPr>
              <w:t>Ghi chú</w:t>
            </w:r>
          </w:p>
        </w:tc>
      </w:tr>
      <w:tr w:rsidR="00847431" w:rsidRPr="00847431" w14:paraId="3C1F7807" w14:textId="77777777" w:rsidTr="00847431">
        <w:trPr>
          <w:tblCellSpacing w:w="0" w:type="dxa"/>
        </w:trPr>
        <w:tc>
          <w:tcPr>
            <w:tcW w:w="250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BD8558" w14:textId="77777777" w:rsidR="00847431" w:rsidRPr="00847431" w:rsidRDefault="00847431" w:rsidP="0084743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847431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(1)</w:t>
            </w:r>
          </w:p>
        </w:tc>
        <w:tc>
          <w:tcPr>
            <w:tcW w:w="700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B1733C" w14:textId="77777777" w:rsidR="00847431" w:rsidRPr="00847431" w:rsidRDefault="00847431" w:rsidP="0084743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847431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(2)</w:t>
            </w:r>
          </w:p>
        </w:tc>
        <w:tc>
          <w:tcPr>
            <w:tcW w:w="500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9E9EC9" w14:textId="77777777" w:rsidR="00847431" w:rsidRPr="00847431" w:rsidRDefault="00847431" w:rsidP="0084743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847431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(3)</w:t>
            </w:r>
          </w:p>
        </w:tc>
        <w:tc>
          <w:tcPr>
            <w:tcW w:w="450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3E64A1" w14:textId="77777777" w:rsidR="00847431" w:rsidRPr="00847431" w:rsidRDefault="00847431" w:rsidP="0084743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847431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(4)</w:t>
            </w:r>
          </w:p>
        </w:tc>
        <w:tc>
          <w:tcPr>
            <w:tcW w:w="500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A745A2" w14:textId="77777777" w:rsidR="00847431" w:rsidRPr="00847431" w:rsidRDefault="00847431" w:rsidP="0084743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847431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(5)</w:t>
            </w:r>
          </w:p>
        </w:tc>
        <w:tc>
          <w:tcPr>
            <w:tcW w:w="550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274D31" w14:textId="77777777" w:rsidR="00847431" w:rsidRPr="00847431" w:rsidRDefault="00847431" w:rsidP="0084743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847431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(6)</w:t>
            </w:r>
          </w:p>
        </w:tc>
        <w:tc>
          <w:tcPr>
            <w:tcW w:w="550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C915A9" w14:textId="77777777" w:rsidR="00847431" w:rsidRPr="00847431" w:rsidRDefault="00847431" w:rsidP="0084743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847431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(7)</w:t>
            </w:r>
          </w:p>
        </w:tc>
        <w:tc>
          <w:tcPr>
            <w:tcW w:w="700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50CB76" w14:textId="77777777" w:rsidR="00847431" w:rsidRPr="00847431" w:rsidRDefault="00847431" w:rsidP="0084743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847431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(8)</w:t>
            </w:r>
          </w:p>
        </w:tc>
        <w:tc>
          <w:tcPr>
            <w:tcW w:w="500" w:type="pc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A9A4A40" w14:textId="77777777" w:rsidR="00847431" w:rsidRPr="00847431" w:rsidRDefault="00847431" w:rsidP="0084743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847431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(9)</w:t>
            </w:r>
          </w:p>
        </w:tc>
      </w:tr>
      <w:tr w:rsidR="00847431" w:rsidRPr="00847431" w14:paraId="6C006452" w14:textId="77777777" w:rsidTr="00847431">
        <w:trPr>
          <w:tblCellSpacing w:w="0" w:type="dxa"/>
        </w:trPr>
        <w:tc>
          <w:tcPr>
            <w:tcW w:w="250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08145102" w14:textId="77777777" w:rsidR="00847431" w:rsidRPr="00847431" w:rsidRDefault="00847431" w:rsidP="0084743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700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0E747B4B" w14:textId="77777777" w:rsidR="00847431" w:rsidRPr="00847431" w:rsidRDefault="00847431" w:rsidP="0084743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500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25AA9D40" w14:textId="77777777" w:rsidR="00847431" w:rsidRPr="00847431" w:rsidRDefault="00847431" w:rsidP="0084743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450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1D5F7226" w14:textId="77777777" w:rsidR="00847431" w:rsidRPr="00847431" w:rsidRDefault="00847431" w:rsidP="0084743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500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71AAE3BC" w14:textId="77777777" w:rsidR="00847431" w:rsidRPr="00847431" w:rsidRDefault="00847431" w:rsidP="0084743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550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43EF8B86" w14:textId="77777777" w:rsidR="00847431" w:rsidRPr="00847431" w:rsidRDefault="00847431" w:rsidP="0084743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550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57C860A1" w14:textId="77777777" w:rsidR="00847431" w:rsidRPr="00847431" w:rsidRDefault="00847431" w:rsidP="0084743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700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3D2FEF3C" w14:textId="77777777" w:rsidR="00847431" w:rsidRPr="00847431" w:rsidRDefault="00847431" w:rsidP="0084743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500" w:type="pc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72F9961A" w14:textId="77777777" w:rsidR="00847431" w:rsidRPr="00847431" w:rsidRDefault="00847431" w:rsidP="0084743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</w:tr>
      <w:tr w:rsidR="00847431" w:rsidRPr="00847431" w14:paraId="13EA2BDB" w14:textId="77777777" w:rsidTr="00847431">
        <w:trPr>
          <w:tblCellSpacing w:w="0" w:type="dxa"/>
        </w:trPr>
        <w:tc>
          <w:tcPr>
            <w:tcW w:w="250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31AA968F" w14:textId="77777777" w:rsidR="00847431" w:rsidRPr="00847431" w:rsidRDefault="00847431" w:rsidP="0084743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700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785EB513" w14:textId="77777777" w:rsidR="00847431" w:rsidRPr="00847431" w:rsidRDefault="00847431" w:rsidP="0084743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500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6455A4E4" w14:textId="77777777" w:rsidR="00847431" w:rsidRPr="00847431" w:rsidRDefault="00847431" w:rsidP="0084743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450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44A3BCEF" w14:textId="77777777" w:rsidR="00847431" w:rsidRPr="00847431" w:rsidRDefault="00847431" w:rsidP="0084743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500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5893EB33" w14:textId="77777777" w:rsidR="00847431" w:rsidRPr="00847431" w:rsidRDefault="00847431" w:rsidP="0084743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550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3DB2DD38" w14:textId="77777777" w:rsidR="00847431" w:rsidRPr="00847431" w:rsidRDefault="00847431" w:rsidP="0084743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550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11DD7115" w14:textId="77777777" w:rsidR="00847431" w:rsidRPr="00847431" w:rsidRDefault="00847431" w:rsidP="0084743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700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7747EDE5" w14:textId="77777777" w:rsidR="00847431" w:rsidRPr="00847431" w:rsidRDefault="00847431" w:rsidP="0084743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500" w:type="pc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1D7E5E08" w14:textId="77777777" w:rsidR="00847431" w:rsidRPr="00847431" w:rsidRDefault="00847431" w:rsidP="0084743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</w:tr>
      <w:tr w:rsidR="00847431" w:rsidRPr="00847431" w14:paraId="5D87303B" w14:textId="77777777" w:rsidTr="00847431">
        <w:trPr>
          <w:tblCellSpacing w:w="0" w:type="dxa"/>
        </w:trPr>
        <w:tc>
          <w:tcPr>
            <w:tcW w:w="250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4C8B46" w14:textId="77777777" w:rsidR="00847431" w:rsidRPr="00847431" w:rsidRDefault="00847431" w:rsidP="0084743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700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87B107" w14:textId="77777777" w:rsidR="00847431" w:rsidRPr="00847431" w:rsidRDefault="00847431" w:rsidP="0084743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500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9F4703" w14:textId="77777777" w:rsidR="00847431" w:rsidRPr="00847431" w:rsidRDefault="00847431" w:rsidP="0084743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450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742677" w14:textId="77777777" w:rsidR="00847431" w:rsidRPr="00847431" w:rsidRDefault="00847431" w:rsidP="0084743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500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F47E0B" w14:textId="77777777" w:rsidR="00847431" w:rsidRPr="00847431" w:rsidRDefault="00847431" w:rsidP="0084743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550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944B87" w14:textId="77777777" w:rsidR="00847431" w:rsidRPr="00847431" w:rsidRDefault="00847431" w:rsidP="0084743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550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226A96" w14:textId="77777777" w:rsidR="00847431" w:rsidRPr="00847431" w:rsidRDefault="00847431" w:rsidP="0084743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700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5FCFBD" w14:textId="77777777" w:rsidR="00847431" w:rsidRPr="00847431" w:rsidRDefault="00847431" w:rsidP="0084743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500" w:type="pc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BB157EE" w14:textId="77777777" w:rsidR="00847431" w:rsidRPr="00847431" w:rsidRDefault="00847431" w:rsidP="0084743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</w:tr>
      <w:tr w:rsidR="00847431" w:rsidRPr="00847431" w14:paraId="766745AA" w14:textId="77777777" w:rsidTr="00847431">
        <w:trPr>
          <w:tblCellSpacing w:w="0" w:type="dxa"/>
        </w:trPr>
        <w:tc>
          <w:tcPr>
            <w:tcW w:w="2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652417E" w14:textId="77777777" w:rsidR="00847431" w:rsidRPr="00847431" w:rsidRDefault="00847431" w:rsidP="0084743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7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CA7547E" w14:textId="77777777" w:rsidR="00847431" w:rsidRPr="00847431" w:rsidRDefault="00847431" w:rsidP="0084743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5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A6137D1" w14:textId="77777777" w:rsidR="00847431" w:rsidRPr="00847431" w:rsidRDefault="00847431" w:rsidP="0084743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4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EA74927" w14:textId="77777777" w:rsidR="00847431" w:rsidRPr="00847431" w:rsidRDefault="00847431" w:rsidP="0084743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5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2AE63A9" w14:textId="77777777" w:rsidR="00847431" w:rsidRPr="00847431" w:rsidRDefault="00847431" w:rsidP="0084743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5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7324C66" w14:textId="77777777" w:rsidR="00847431" w:rsidRPr="00847431" w:rsidRDefault="00847431" w:rsidP="0084743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5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FA99E39" w14:textId="77777777" w:rsidR="00847431" w:rsidRPr="00847431" w:rsidRDefault="00847431" w:rsidP="0084743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7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927E140" w14:textId="77777777" w:rsidR="00847431" w:rsidRPr="00847431" w:rsidRDefault="00847431" w:rsidP="0084743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5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9F92758" w14:textId="77777777" w:rsidR="00847431" w:rsidRPr="00847431" w:rsidRDefault="00847431" w:rsidP="0084743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</w:tr>
    </w:tbl>
    <w:p w14:paraId="72E87DC5" w14:textId="77777777" w:rsidR="00847431" w:rsidRDefault="00847431" w:rsidP="00847431">
      <w:pPr>
        <w:jc w:val="both"/>
        <w:rPr>
          <w:rFonts w:ascii="Times New Roman" w:hAnsi="Times New Roman" w:cs="Times New Roman"/>
          <w:sz w:val="24"/>
          <w:szCs w:val="24"/>
        </w:rPr>
      </w:pPr>
      <w:r w:rsidRPr="00847431">
        <w:rPr>
          <w:rFonts w:ascii="Times New Roman" w:hAnsi="Times New Roman" w:cs="Times New Roman"/>
          <w:sz w:val="24"/>
          <w:szCs w:val="24"/>
          <w:lang w:val="vi-VN"/>
        </w:rPr>
        <w:t>Ý kiến của cơ quan hải quan: ……….</w:t>
      </w:r>
    </w:p>
    <w:p w14:paraId="566059E6" w14:textId="77777777" w:rsidR="00847431" w:rsidRPr="00847431" w:rsidRDefault="00847431" w:rsidP="00847431">
      <w:pPr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5000" w:type="pct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781"/>
        <w:gridCol w:w="5579"/>
      </w:tblGrid>
      <w:tr w:rsidR="00847431" w:rsidRPr="00847431" w14:paraId="7BDC487A" w14:textId="77777777" w:rsidTr="00847431">
        <w:trPr>
          <w:tblCellSpacing w:w="0" w:type="dxa"/>
        </w:trPr>
        <w:tc>
          <w:tcPr>
            <w:tcW w:w="200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2DE7E0" w14:textId="77777777" w:rsidR="00847431" w:rsidRPr="00847431" w:rsidRDefault="00847431" w:rsidP="0084743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847431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br/>
            </w:r>
            <w:r w:rsidRPr="00847431">
              <w:rPr>
                <w:rFonts w:ascii="Times New Roman" w:hAnsi="Times New Roman" w:cs="Times New Roman"/>
                <w:b/>
                <w:bCs/>
                <w:sz w:val="24"/>
                <w:szCs w:val="24"/>
                <w:lang w:val="vi-VN"/>
              </w:rPr>
              <w:t>DOANH NGHIỆP LẬP BẢNG KÊ</w:t>
            </w:r>
            <w:r w:rsidRPr="00847431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br/>
            </w:r>
            <w:r w:rsidRPr="00847431">
              <w:rPr>
                <w:rFonts w:ascii="Times New Roman" w:hAnsi="Times New Roman" w:cs="Times New Roman"/>
                <w:i/>
                <w:iCs/>
                <w:sz w:val="24"/>
                <w:szCs w:val="24"/>
                <w:lang w:val="vi-VN"/>
              </w:rPr>
              <w:t>(Ký, đóng dấu)</w:t>
            </w:r>
          </w:p>
        </w:tc>
        <w:tc>
          <w:tcPr>
            <w:tcW w:w="295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852FAF" w14:textId="77777777" w:rsidR="00847431" w:rsidRDefault="00847431" w:rsidP="00847431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47431">
              <w:rPr>
                <w:rFonts w:ascii="Times New Roman" w:hAnsi="Times New Roman" w:cs="Times New Roman"/>
                <w:i/>
                <w:iCs/>
                <w:sz w:val="24"/>
                <w:szCs w:val="24"/>
                <w:lang w:val="vi-VN"/>
              </w:rPr>
              <w:t>….ngày… tháng…. năm</w:t>
            </w:r>
            <w:r w:rsidRPr="00847431">
              <w:rPr>
                <w:rFonts w:ascii="Times New Roman" w:hAnsi="Times New Roman" w:cs="Times New Roman"/>
                <w:i/>
                <w:iCs/>
                <w:sz w:val="24"/>
                <w:szCs w:val="24"/>
                <w:lang w:val="vi-VN"/>
              </w:rPr>
              <w:br/>
            </w:r>
            <w:r w:rsidRPr="00847431">
              <w:rPr>
                <w:rFonts w:ascii="Times New Roman" w:hAnsi="Times New Roman" w:cs="Times New Roman"/>
                <w:b/>
                <w:bCs/>
                <w:sz w:val="24"/>
                <w:szCs w:val="24"/>
                <w:lang w:val="vi-VN"/>
              </w:rPr>
              <w:t>CCHQ XÁC NHẬN HÀNG ĐỦ ĐIỀU KIỆN QUA KHU VỰC GIÁM SÁT</w:t>
            </w:r>
            <w:r w:rsidRPr="00847431">
              <w:rPr>
                <w:rFonts w:ascii="Times New Roman" w:hAnsi="Times New Roman" w:cs="Times New Roman"/>
                <w:b/>
                <w:bCs/>
                <w:sz w:val="24"/>
                <w:szCs w:val="24"/>
                <w:lang w:val="vi-VN"/>
              </w:rPr>
              <w:br/>
            </w:r>
            <w:r w:rsidRPr="00847431">
              <w:rPr>
                <w:rFonts w:ascii="Times New Roman" w:hAnsi="Times New Roman" w:cs="Times New Roman"/>
                <w:i/>
                <w:iCs/>
                <w:sz w:val="24"/>
                <w:szCs w:val="24"/>
                <w:lang w:val="vi-VN"/>
              </w:rPr>
              <w:t>(Ký, đóng dấu công chức)</w:t>
            </w:r>
          </w:p>
          <w:p w14:paraId="3CB31EB0" w14:textId="77777777" w:rsidR="00847431" w:rsidRDefault="00847431" w:rsidP="00847431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  <w:p w14:paraId="132A4126" w14:textId="77777777" w:rsidR="00847431" w:rsidRDefault="00847431" w:rsidP="00847431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  <w:p w14:paraId="69D16B9C" w14:textId="77777777" w:rsidR="00847431" w:rsidRDefault="00847431" w:rsidP="00847431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  <w:p w14:paraId="68255936" w14:textId="77777777" w:rsidR="00847431" w:rsidRPr="00847431" w:rsidRDefault="00847431" w:rsidP="008474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945626A" w14:textId="77777777" w:rsidR="00FE2BF2" w:rsidRPr="00847431" w:rsidRDefault="00FE2BF2" w:rsidP="00847431">
      <w:pPr>
        <w:jc w:val="center"/>
        <w:rPr>
          <w:rFonts w:ascii="Times New Roman" w:hAnsi="Times New Roman" w:cs="Times New Roman"/>
          <w:sz w:val="24"/>
          <w:szCs w:val="24"/>
          <w:lang w:val="vi-VN"/>
        </w:rPr>
      </w:pPr>
    </w:p>
    <w:sectPr w:rsidR="00FE2BF2" w:rsidRPr="0084743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54D1AC" w14:textId="77777777" w:rsidR="006003CE" w:rsidRDefault="006003CE" w:rsidP="00B038FE">
      <w:pPr>
        <w:spacing w:after="0" w:line="240" w:lineRule="auto"/>
      </w:pPr>
      <w:r>
        <w:separator/>
      </w:r>
    </w:p>
  </w:endnote>
  <w:endnote w:type="continuationSeparator" w:id="0">
    <w:p w14:paraId="758CFD68" w14:textId="77777777" w:rsidR="006003CE" w:rsidRDefault="006003CE" w:rsidP="00B038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3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486C53" w14:textId="77777777" w:rsidR="006003CE" w:rsidRDefault="006003CE" w:rsidP="00B038FE">
      <w:pPr>
        <w:spacing w:after="0" w:line="240" w:lineRule="auto"/>
      </w:pPr>
      <w:r>
        <w:separator/>
      </w:r>
    </w:p>
  </w:footnote>
  <w:footnote w:type="continuationSeparator" w:id="0">
    <w:p w14:paraId="15442DC6" w14:textId="77777777" w:rsidR="006003CE" w:rsidRDefault="006003CE" w:rsidP="00B038F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3704E6"/>
    <w:multiLevelType w:val="multilevel"/>
    <w:tmpl w:val="502884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73B0B2E"/>
    <w:multiLevelType w:val="multilevel"/>
    <w:tmpl w:val="3A9E44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0B795C64"/>
    <w:multiLevelType w:val="multilevel"/>
    <w:tmpl w:val="6368EB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0D011C1F"/>
    <w:multiLevelType w:val="multilevel"/>
    <w:tmpl w:val="0B16B9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0D325E55"/>
    <w:multiLevelType w:val="multilevel"/>
    <w:tmpl w:val="5FE2E9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0E3B103E"/>
    <w:multiLevelType w:val="multilevel"/>
    <w:tmpl w:val="83EC59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0F3E0223"/>
    <w:multiLevelType w:val="multilevel"/>
    <w:tmpl w:val="5D38A1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110811A3"/>
    <w:multiLevelType w:val="multilevel"/>
    <w:tmpl w:val="9E6064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14327115"/>
    <w:multiLevelType w:val="multilevel"/>
    <w:tmpl w:val="F6827A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14430160"/>
    <w:multiLevelType w:val="multilevel"/>
    <w:tmpl w:val="C890BB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176A0289"/>
    <w:multiLevelType w:val="multilevel"/>
    <w:tmpl w:val="E35CFD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1C30196B"/>
    <w:multiLevelType w:val="multilevel"/>
    <w:tmpl w:val="95DA48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23482EF9"/>
    <w:multiLevelType w:val="multilevel"/>
    <w:tmpl w:val="62EA04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249238F1"/>
    <w:multiLevelType w:val="multilevel"/>
    <w:tmpl w:val="5AF607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25753A63"/>
    <w:multiLevelType w:val="multilevel"/>
    <w:tmpl w:val="2E2A63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2A75093C"/>
    <w:multiLevelType w:val="multilevel"/>
    <w:tmpl w:val="F2BA7C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2AE70BCE"/>
    <w:multiLevelType w:val="multilevel"/>
    <w:tmpl w:val="3D2E9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2F952D29"/>
    <w:multiLevelType w:val="multilevel"/>
    <w:tmpl w:val="5CD272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32E8240C"/>
    <w:multiLevelType w:val="multilevel"/>
    <w:tmpl w:val="32C636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33D41AB6"/>
    <w:multiLevelType w:val="multilevel"/>
    <w:tmpl w:val="C5B2ED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3AFD470E"/>
    <w:multiLevelType w:val="multilevel"/>
    <w:tmpl w:val="4E269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3B585B84"/>
    <w:multiLevelType w:val="multilevel"/>
    <w:tmpl w:val="2DF20F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 w15:restartNumberingAfterBreak="0">
    <w:nsid w:val="3CA95374"/>
    <w:multiLevelType w:val="multilevel"/>
    <w:tmpl w:val="8696AC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3" w15:restartNumberingAfterBreak="0">
    <w:nsid w:val="3E7F5EFF"/>
    <w:multiLevelType w:val="multilevel"/>
    <w:tmpl w:val="4BB00A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4" w15:restartNumberingAfterBreak="0">
    <w:nsid w:val="41621955"/>
    <w:multiLevelType w:val="multilevel"/>
    <w:tmpl w:val="ECAE5A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5" w15:restartNumberingAfterBreak="0">
    <w:nsid w:val="423F230B"/>
    <w:multiLevelType w:val="multilevel"/>
    <w:tmpl w:val="42E6D6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6" w15:restartNumberingAfterBreak="0">
    <w:nsid w:val="476A7E08"/>
    <w:multiLevelType w:val="multilevel"/>
    <w:tmpl w:val="BF7472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47CE6054"/>
    <w:multiLevelType w:val="multilevel"/>
    <w:tmpl w:val="7D4080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8" w15:restartNumberingAfterBreak="0">
    <w:nsid w:val="4F9260DC"/>
    <w:multiLevelType w:val="multilevel"/>
    <w:tmpl w:val="52C253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9" w15:restartNumberingAfterBreak="0">
    <w:nsid w:val="58DC34F1"/>
    <w:multiLevelType w:val="multilevel"/>
    <w:tmpl w:val="810C2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0" w15:restartNumberingAfterBreak="0">
    <w:nsid w:val="61CD3FD6"/>
    <w:multiLevelType w:val="multilevel"/>
    <w:tmpl w:val="73B093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1" w15:restartNumberingAfterBreak="0">
    <w:nsid w:val="666F0C01"/>
    <w:multiLevelType w:val="multilevel"/>
    <w:tmpl w:val="88DCC7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2" w15:restartNumberingAfterBreak="0">
    <w:nsid w:val="692329E6"/>
    <w:multiLevelType w:val="multilevel"/>
    <w:tmpl w:val="549695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3" w15:restartNumberingAfterBreak="0">
    <w:nsid w:val="6BBC499A"/>
    <w:multiLevelType w:val="multilevel"/>
    <w:tmpl w:val="B1F800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4" w15:restartNumberingAfterBreak="0">
    <w:nsid w:val="6C303A7B"/>
    <w:multiLevelType w:val="multilevel"/>
    <w:tmpl w:val="867A60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5" w15:restartNumberingAfterBreak="0">
    <w:nsid w:val="6C3B6FBA"/>
    <w:multiLevelType w:val="multilevel"/>
    <w:tmpl w:val="079083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6" w15:restartNumberingAfterBreak="0">
    <w:nsid w:val="6ED24302"/>
    <w:multiLevelType w:val="multilevel"/>
    <w:tmpl w:val="BEFA27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7" w15:restartNumberingAfterBreak="0">
    <w:nsid w:val="6F11389A"/>
    <w:multiLevelType w:val="multilevel"/>
    <w:tmpl w:val="73A287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8" w15:restartNumberingAfterBreak="0">
    <w:nsid w:val="6FF26FFD"/>
    <w:multiLevelType w:val="multilevel"/>
    <w:tmpl w:val="FF5AAA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9" w15:restartNumberingAfterBreak="0">
    <w:nsid w:val="70606463"/>
    <w:multiLevelType w:val="multilevel"/>
    <w:tmpl w:val="C9348B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0" w15:restartNumberingAfterBreak="0">
    <w:nsid w:val="73734770"/>
    <w:multiLevelType w:val="multilevel"/>
    <w:tmpl w:val="B3681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1" w15:restartNumberingAfterBreak="0">
    <w:nsid w:val="774603AF"/>
    <w:multiLevelType w:val="multilevel"/>
    <w:tmpl w:val="233AC4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2" w15:restartNumberingAfterBreak="0">
    <w:nsid w:val="7FAA6D8C"/>
    <w:multiLevelType w:val="multilevel"/>
    <w:tmpl w:val="BA922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372925256">
    <w:abstractNumId w:val="12"/>
  </w:num>
  <w:num w:numId="2" w16cid:durableId="493758964">
    <w:abstractNumId w:val="31"/>
  </w:num>
  <w:num w:numId="3" w16cid:durableId="1782258317">
    <w:abstractNumId w:val="21"/>
  </w:num>
  <w:num w:numId="4" w16cid:durableId="1123769491">
    <w:abstractNumId w:val="25"/>
  </w:num>
  <w:num w:numId="5" w16cid:durableId="1549874040">
    <w:abstractNumId w:val="35"/>
  </w:num>
  <w:num w:numId="6" w16cid:durableId="1159881670">
    <w:abstractNumId w:val="23"/>
  </w:num>
  <w:num w:numId="7" w16cid:durableId="1726296323">
    <w:abstractNumId w:val="14"/>
  </w:num>
  <w:num w:numId="8" w16cid:durableId="2028366792">
    <w:abstractNumId w:val="22"/>
  </w:num>
  <w:num w:numId="9" w16cid:durableId="1759212911">
    <w:abstractNumId w:val="5"/>
  </w:num>
  <w:num w:numId="10" w16cid:durableId="1711958581">
    <w:abstractNumId w:val="13"/>
  </w:num>
  <w:num w:numId="11" w16cid:durableId="614411061">
    <w:abstractNumId w:val="26"/>
  </w:num>
  <w:num w:numId="12" w16cid:durableId="1831601238">
    <w:abstractNumId w:val="30"/>
  </w:num>
  <w:num w:numId="13" w16cid:durableId="1601910090">
    <w:abstractNumId w:val="0"/>
  </w:num>
  <w:num w:numId="14" w16cid:durableId="73356040">
    <w:abstractNumId w:val="32"/>
  </w:num>
  <w:num w:numId="15" w16cid:durableId="685404115">
    <w:abstractNumId w:val="37"/>
  </w:num>
  <w:num w:numId="16" w16cid:durableId="1093742830">
    <w:abstractNumId w:val="28"/>
  </w:num>
  <w:num w:numId="17" w16cid:durableId="1718895029">
    <w:abstractNumId w:val="27"/>
  </w:num>
  <w:num w:numId="18" w16cid:durableId="1721325252">
    <w:abstractNumId w:val="6"/>
  </w:num>
  <w:num w:numId="19" w16cid:durableId="2035107560">
    <w:abstractNumId w:val="16"/>
  </w:num>
  <w:num w:numId="20" w16cid:durableId="1276671116">
    <w:abstractNumId w:val="4"/>
  </w:num>
  <w:num w:numId="21" w16cid:durableId="406733392">
    <w:abstractNumId w:val="40"/>
  </w:num>
  <w:num w:numId="22" w16cid:durableId="1629509275">
    <w:abstractNumId w:val="18"/>
  </w:num>
  <w:num w:numId="23" w16cid:durableId="492765249">
    <w:abstractNumId w:val="9"/>
  </w:num>
  <w:num w:numId="24" w16cid:durableId="990017363">
    <w:abstractNumId w:val="29"/>
  </w:num>
  <w:num w:numId="25" w16cid:durableId="436490942">
    <w:abstractNumId w:val="39"/>
  </w:num>
  <w:num w:numId="26" w16cid:durableId="2053387102">
    <w:abstractNumId w:val="1"/>
  </w:num>
  <w:num w:numId="27" w16cid:durableId="62533056">
    <w:abstractNumId w:val="3"/>
  </w:num>
  <w:num w:numId="28" w16cid:durableId="385643787">
    <w:abstractNumId w:val="42"/>
  </w:num>
  <w:num w:numId="29" w16cid:durableId="675227783">
    <w:abstractNumId w:val="7"/>
  </w:num>
  <w:num w:numId="30" w16cid:durableId="853226477">
    <w:abstractNumId w:val="11"/>
  </w:num>
  <w:num w:numId="31" w16cid:durableId="615722746">
    <w:abstractNumId w:val="33"/>
  </w:num>
  <w:num w:numId="32" w16cid:durableId="1339430598">
    <w:abstractNumId w:val="15"/>
  </w:num>
  <w:num w:numId="33" w16cid:durableId="2049986618">
    <w:abstractNumId w:val="20"/>
  </w:num>
  <w:num w:numId="34" w16cid:durableId="451050096">
    <w:abstractNumId w:val="24"/>
  </w:num>
  <w:num w:numId="35" w16cid:durableId="1168137536">
    <w:abstractNumId w:val="19"/>
  </w:num>
  <w:num w:numId="36" w16cid:durableId="309558949">
    <w:abstractNumId w:val="2"/>
  </w:num>
  <w:num w:numId="37" w16cid:durableId="578440155">
    <w:abstractNumId w:val="8"/>
  </w:num>
  <w:num w:numId="38" w16cid:durableId="918052322">
    <w:abstractNumId w:val="17"/>
  </w:num>
  <w:num w:numId="39" w16cid:durableId="1267345791">
    <w:abstractNumId w:val="41"/>
  </w:num>
  <w:num w:numId="40" w16cid:durableId="692338120">
    <w:abstractNumId w:val="34"/>
  </w:num>
  <w:num w:numId="41" w16cid:durableId="376128532">
    <w:abstractNumId w:val="38"/>
  </w:num>
  <w:num w:numId="42" w16cid:durableId="703679390">
    <w:abstractNumId w:val="36"/>
  </w:num>
  <w:num w:numId="43" w16cid:durableId="80696903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5"/>
  <w:bordersDoNotSurroundHeader/>
  <w:bordersDoNotSurroundFooter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03CE"/>
    <w:rsid w:val="003B2687"/>
    <w:rsid w:val="003C1493"/>
    <w:rsid w:val="00476226"/>
    <w:rsid w:val="00542D2D"/>
    <w:rsid w:val="00580FC8"/>
    <w:rsid w:val="005F00BC"/>
    <w:rsid w:val="006003CE"/>
    <w:rsid w:val="00796241"/>
    <w:rsid w:val="008035DB"/>
    <w:rsid w:val="00847431"/>
    <w:rsid w:val="009635B7"/>
    <w:rsid w:val="009871AB"/>
    <w:rsid w:val="00A116E1"/>
    <w:rsid w:val="00AE2B25"/>
    <w:rsid w:val="00B038FE"/>
    <w:rsid w:val="00B50CC5"/>
    <w:rsid w:val="00BB0AC9"/>
    <w:rsid w:val="00C763BC"/>
    <w:rsid w:val="00EB783D"/>
    <w:rsid w:val="00FE2B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,"/>
  <w14:docId w14:val="07F29BD5"/>
  <w15:chartTrackingRefBased/>
  <w15:docId w15:val="{5A84A46D-2288-4462-8C22-EB2BF497A1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038F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038F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038F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038F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038F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038F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038F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038F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038F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038F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038F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038F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038F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038F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038F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038F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038F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038F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038F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038F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038F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038F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038F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038F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038F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038F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038F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038F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038FE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B038F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038FE"/>
  </w:style>
  <w:style w:type="paragraph" w:styleId="Footer">
    <w:name w:val="footer"/>
    <w:basedOn w:val="Normal"/>
    <w:link w:val="FooterChar"/>
    <w:uiPriority w:val="99"/>
    <w:unhideWhenUsed/>
    <w:rsid w:val="00B038F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038FE"/>
  </w:style>
  <w:style w:type="paragraph" w:styleId="NoSpacing">
    <w:name w:val="No Spacing"/>
    <w:uiPriority w:val="1"/>
    <w:qFormat/>
    <w:rsid w:val="00B038FE"/>
    <w:pPr>
      <w:spacing w:after="0" w:line="240" w:lineRule="auto"/>
    </w:pPr>
    <w:rPr>
      <w:color w:val="0E2841" w:themeColor="text2"/>
      <w:kern w:val="0"/>
      <w:sz w:val="20"/>
      <w:szCs w:val="20"/>
      <w14:ligatures w14:val="none"/>
    </w:rPr>
  </w:style>
  <w:style w:type="table" w:styleId="TableGrid">
    <w:name w:val="Table Grid"/>
    <w:basedOn w:val="TableNormal"/>
    <w:uiPriority w:val="39"/>
    <w:rsid w:val="00B038F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FE2BF2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E2BF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65439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65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671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8140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8821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286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6854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7532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3380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7176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1666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5156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5854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5792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500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224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7439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3113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8045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4413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2064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6549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9227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3215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6117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7353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4180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0212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5419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9517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0916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3682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2394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226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0754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8253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2350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1774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8193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8199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86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7089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668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2966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9780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6468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0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5497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8533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2218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3275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4809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1991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687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27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044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8710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4705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8869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7726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7863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2490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7562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5062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131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8728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3078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309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249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7672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8639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2846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8492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8033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7357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3660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3689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3172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4535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5678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1952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7316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34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6582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1445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839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6119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8480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1423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962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309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485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311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79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1974107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7341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18325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1913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1921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3695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6385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0496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76969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992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93100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3491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20174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0790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33005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2348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32117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32545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54376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9094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2964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7387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46734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172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9135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609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7265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7059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89124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6860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14853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6892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67109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66693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6280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39029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90817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3528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69891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0870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6450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25093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4596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70159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5393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1729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8897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60543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46917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0365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25014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9227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81325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599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17959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3563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13376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6940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70877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661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89011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5876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64827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3018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2062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75035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15440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5482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0847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382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39560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02399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09539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26893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0046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2478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344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2882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7175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6161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1551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7575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3403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5400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05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3529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0146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876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997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8846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103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1534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0311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7337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1410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2411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917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5548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4907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1679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59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1604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5495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5974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4421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509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6220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122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3550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7863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3188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1810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3902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8604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24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0659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1785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4177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8195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2330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5003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5737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440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445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0821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467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997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557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3639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5304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9504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1370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1943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7014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0838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8687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4704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4798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269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405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9288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8289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8627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8901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4640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2999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1012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5078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4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0824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2045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8521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8947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4121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4934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6365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4550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8910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8880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1906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1051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3527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5628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4834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9997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1426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8366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1810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05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5020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0939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5858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2884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9072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8389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9117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934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4333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6012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6827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984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6874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0911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6940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6474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70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5475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8830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7457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5211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8117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385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018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466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935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80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5747010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1226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55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37277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38420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3077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75360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9436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41296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08600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17213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6502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03833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59448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4647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0433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81484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8307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57597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8995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97943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68292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1686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55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65061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7584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54966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9568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28635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1431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54568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4572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47167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7174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3330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5864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6306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5397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3276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385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6063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24212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64733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2607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56355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3090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5204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931422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59658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750293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19570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86770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48581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3893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1610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15201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24849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6909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89485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40016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0422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32773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26293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8223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60654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0511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46682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49301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36191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3347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218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63304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13410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37382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999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2513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9118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8848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9480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7755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7851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1030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6377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3604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0076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267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7175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5668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5539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6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2870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3128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9722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2788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4535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380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595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9983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6683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685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6006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3464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982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6616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APTOP%20MSI\OneDrive\Desktop\UNI\UNI%20Letterhead%20Template11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5F1D8F54A6FC84CB44184C622AE14C9" ma:contentTypeVersion="6" ma:contentTypeDescription="Create a new document." ma:contentTypeScope="" ma:versionID="05db4539a52eccf15d4e63c7dece1607">
  <xsd:schema xmlns:xsd="http://www.w3.org/2001/XMLSchema" xmlns:xs="http://www.w3.org/2001/XMLSchema" xmlns:p="http://schemas.microsoft.com/office/2006/metadata/properties" xmlns:ns3="2e16f1d8-4cb7-47f1-93d6-0a26e1067ec5" targetNamespace="http://schemas.microsoft.com/office/2006/metadata/properties" ma:root="true" ma:fieldsID="4e81566420101fa4822773179d0898b6" ns3:_="">
    <xsd:import namespace="2e16f1d8-4cb7-47f1-93d6-0a26e1067ec5"/>
    <xsd:element name="properties">
      <xsd:complexType>
        <xsd:sequence>
          <xsd:element name="documentManagement">
            <xsd:complexType>
              <xsd:all>
                <xsd:element ref="ns3:MediaServiceDateTaken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e16f1d8-4cb7-47f1-93d6-0a26e1067ec5" elementFormDefault="qualified">
    <xsd:import namespace="http://schemas.microsoft.com/office/2006/documentManagement/types"/>
    <xsd:import namespace="http://schemas.microsoft.com/office/infopath/2007/PartnerControls"/>
    <xsd:element name="MediaServiceDateTaken" ma:index="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_activity" ma:index="13" nillable="true" ma:displayName="_activity" ma:hidden="true" ma:internalName="_activity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2e16f1d8-4cb7-47f1-93d6-0a26e1067ec5" xsi:nil="true"/>
  </documentManagement>
</p:properties>
</file>

<file path=customXml/itemProps1.xml><?xml version="1.0" encoding="utf-8"?>
<ds:datastoreItem xmlns:ds="http://schemas.openxmlformats.org/officeDocument/2006/customXml" ds:itemID="{A973036B-4BE3-4DA9-81FC-F03D9B221E2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e16f1d8-4cb7-47f1-93d6-0a26e1067ec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6F123EB-A462-408E-85F7-EFF46E6B4B4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28C5D93-AE42-458C-8FE8-490108307919}">
  <ds:schemaRefs>
    <ds:schemaRef ds:uri="2e16f1d8-4cb7-47f1-93d6-0a26e1067ec5"/>
    <ds:schemaRef ds:uri="http://schemas.microsoft.com/office/2006/metadata/properties"/>
    <ds:schemaRef ds:uri="http://purl.org/dc/elements/1.1/"/>
    <ds:schemaRef ds:uri="http://purl.org/dc/terms/"/>
    <ds:schemaRef ds:uri="http://schemas.openxmlformats.org/package/2006/metadata/core-properties"/>
    <ds:schemaRef ds:uri="http://purl.org/dc/dcmitype/"/>
    <ds:schemaRef ds:uri="http://schemas.microsoft.com/office/2006/documentManagement/types"/>
    <ds:schemaRef ds:uri="http://schemas.microsoft.com/office/infopath/2007/PartnerControls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UNI Letterhead Template11</Template>
  <TotalTime>2</TotalTime>
  <Pages>1</Pages>
  <Words>77</Words>
  <Characters>442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Uni customs consulting</vt:lpstr>
    </vt:vector>
  </TitlesOfParts>
  <Company/>
  <LinksUpToDate>false</LinksUpToDate>
  <CharactersWithSpaces>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 customs consulting</dc:title>
  <dc:subject/>
  <dc:creator>LAPTOP MSI</dc:creator>
  <cp:keywords/>
  <dc:description/>
  <cp:lastModifiedBy>NGUYỄN BẢO YẾN NHI</cp:lastModifiedBy>
  <cp:revision>4</cp:revision>
  <dcterms:created xsi:type="dcterms:W3CDTF">2025-02-24T08:27:00Z</dcterms:created>
  <dcterms:modified xsi:type="dcterms:W3CDTF">2025-02-26T07:08:00Z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0x01010005F1D8F54A6FC84CB44184C622AE14C9</vt:lpwstr>
  </property>
  <property fmtid="{D5CDD505-2E9C-101B-9397-08002B2CF9AE}" pid="3" name="MediaServiceImageTags">
    <vt:lpwstr/>
  </property>
</Properties>
</file>